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DB2C36" w14:textId="0AE52743" w:rsidR="00246541" w:rsidRPr="00C376C7" w:rsidRDefault="00246541" w:rsidP="003F14A0">
      <w:pPr>
        <w:pStyle w:val="Titel"/>
        <w:rPr>
          <w:color w:val="auto"/>
        </w:rPr>
      </w:pPr>
    </w:p>
    <w:p w14:paraId="3DAA9EF9" w14:textId="77777777" w:rsidR="00A02389" w:rsidRPr="00C376C7" w:rsidRDefault="00A02389" w:rsidP="003F14A0">
      <w:pPr>
        <w:pStyle w:val="Titel"/>
        <w:rPr>
          <w:color w:val="auto"/>
        </w:rPr>
      </w:pPr>
    </w:p>
    <w:p w14:paraId="170EF0B5" w14:textId="77777777" w:rsidR="00A02389" w:rsidRPr="00C376C7" w:rsidRDefault="00A02389" w:rsidP="003F14A0">
      <w:pPr>
        <w:pStyle w:val="Titel"/>
        <w:rPr>
          <w:color w:val="auto"/>
          <w:sz w:val="48"/>
          <w:szCs w:val="48"/>
        </w:rPr>
      </w:pPr>
    </w:p>
    <w:p w14:paraId="17A6939F" w14:textId="77777777" w:rsidR="00A02389" w:rsidRPr="00C376C7" w:rsidRDefault="00A02389" w:rsidP="003F14A0">
      <w:pPr>
        <w:pStyle w:val="Titel"/>
        <w:rPr>
          <w:color w:val="auto"/>
          <w:sz w:val="48"/>
          <w:szCs w:val="48"/>
        </w:rPr>
      </w:pPr>
    </w:p>
    <w:p w14:paraId="31C7C9AE" w14:textId="10190192" w:rsidR="00A02389" w:rsidRPr="00C376C7" w:rsidRDefault="00E158D6" w:rsidP="003F14A0">
      <w:pPr>
        <w:pStyle w:val="Titel"/>
        <w:rPr>
          <w:color w:val="auto"/>
          <w:sz w:val="48"/>
          <w:szCs w:val="48"/>
        </w:rPr>
      </w:pPr>
      <w:r w:rsidRPr="00C376C7">
        <w:rPr>
          <w:noProof/>
          <w:lang w:eastAsia="kl-GL"/>
        </w:rPr>
        <w:drawing>
          <wp:anchor distT="0" distB="0" distL="114300" distR="114300" simplePos="0" relativeHeight="251666944" behindDoc="0" locked="0" layoutInCell="1" allowOverlap="1" wp14:anchorId="2D47941B" wp14:editId="6FC78613">
            <wp:simplePos x="0" y="0"/>
            <wp:positionH relativeFrom="page">
              <wp:align>left</wp:align>
            </wp:positionH>
            <wp:positionV relativeFrom="outsideMargin">
              <wp:posOffset>4612970</wp:posOffset>
            </wp:positionV>
            <wp:extent cx="7651750" cy="4152900"/>
            <wp:effectExtent l="0" t="0" r="6350" b="0"/>
            <wp:wrapSquare wrapText="bothSides"/>
            <wp:docPr id="26" name="Billed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_SNG0304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57" b="9068"/>
                    <a:stretch/>
                  </pic:blipFill>
                  <pic:spPr bwMode="auto">
                    <a:xfrm>
                      <a:off x="0" y="0"/>
                      <a:ext cx="7651750" cy="4152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2389" w:rsidRPr="00C376C7">
        <w:rPr>
          <w:color w:val="auto"/>
          <w:sz w:val="48"/>
          <w:szCs w:val="48"/>
        </w:rPr>
        <w:t>Ilinniarnertuunngorniarnermi (GUX) atuartitsinermi atortussat pitsaasuunissaannik qulakkeerinninnissaq pillugu nassuiaat</w:t>
      </w:r>
    </w:p>
    <w:bookmarkStart w:id="0" w:name="_Toc14696001"/>
    <w:bookmarkStart w:id="1" w:name="_Toc14696044"/>
    <w:bookmarkStart w:id="2" w:name="_Toc15565029"/>
    <w:p w14:paraId="4991C631" w14:textId="3C7D8972" w:rsidR="00A02389" w:rsidRPr="00C376C7" w:rsidRDefault="00E158D6" w:rsidP="003F14A0">
      <w:pPr>
        <w:pStyle w:val="Titel"/>
        <w:rPr>
          <w:color w:val="auto"/>
        </w:rPr>
      </w:pPr>
      <w:r w:rsidRPr="00C376C7">
        <w:rPr>
          <w:noProof/>
          <w:lang w:eastAsia="kl-GL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35403BC" wp14:editId="62D554E4">
                <wp:simplePos x="0" y="0"/>
                <wp:positionH relativeFrom="page">
                  <wp:posOffset>1186865</wp:posOffset>
                </wp:positionH>
                <wp:positionV relativeFrom="page">
                  <wp:posOffset>9111336</wp:posOffset>
                </wp:positionV>
                <wp:extent cx="4965700" cy="583565"/>
                <wp:effectExtent l="2540" t="0" r="3810" b="1905"/>
                <wp:wrapNone/>
                <wp:docPr id="3" name="Tekstfelt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5700" cy="583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D68ACA" w14:textId="77777777" w:rsidR="008672A5" w:rsidRPr="00AC708E" w:rsidRDefault="008672A5">
                            <w:pPr>
                              <w:pStyle w:val="Ingenafstand"/>
                              <w:spacing w:after="40"/>
                              <w:jc w:val="center"/>
                              <w:rPr>
                                <w:caps/>
                                <w:color w:val="4F81BD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7F9752E7" w14:textId="77777777" w:rsidR="008672A5" w:rsidRPr="00AC708E" w:rsidRDefault="008672A5">
                            <w:pPr>
                              <w:pStyle w:val="Ingenafstand"/>
                              <w:jc w:val="center"/>
                              <w:rPr>
                                <w:color w:val="4F81BD"/>
                                <w:lang w:val="en-US"/>
                              </w:rPr>
                            </w:pPr>
                          </w:p>
                          <w:p w14:paraId="6B545ADB" w14:textId="4B900EB7" w:rsidR="008672A5" w:rsidRPr="00AC708E" w:rsidRDefault="003A3774">
                            <w:pPr>
                              <w:pStyle w:val="Ingenafstand"/>
                              <w:jc w:val="center"/>
                              <w:rPr>
                                <w:color w:val="4F81BD"/>
                              </w:rPr>
                            </w:pPr>
                            <w:r>
                              <w:rPr>
                                <w:color w:val="4F81BD"/>
                              </w:rPr>
                              <w:t>Ilinniartitaanermut, Kultureqarnermut Ilageeqarnermullu Naalakkersuisoqarfik</w:t>
                            </w: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5403BC" id="_x0000_t202" coordsize="21600,21600" o:spt="202" path="m,l,21600r21600,l21600,xe">
                <v:stroke joinstyle="miter"/>
                <v:path gradientshapeok="t" o:connecttype="rect"/>
              </v:shapetype>
              <v:shape id="Tekstfelt 142" o:spid="_x0000_s1026" type="#_x0000_t202" style="position:absolute;margin-left:93.45pt;margin-top:717.45pt;width:391pt;height:45.95pt;z-index:251661824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" filled="f" stroked="f" strokeweight=".5pt">
                <v:textbox style="mso-fit-shape-to-text:t" inset="0,0,0,0">
                  <w:txbxContent>
                    <w:p w14:paraId="56D68ACA" w14:textId="77777777" w:rsidR="008672A5" w:rsidRPr="00AC708E" w:rsidRDefault="008672A5">
                      <w:pPr>
                        <w:pStyle w:val="Ingenafstand"/>
                        <w:spacing w:after="40"/>
                        <w:jc w:val="center"/>
                        <w:rPr>
                          <w:caps/>
                          <w:color w:val="4F81BD"/>
                          <w:sz w:val="28"/>
                          <w:szCs w:val="28"/>
                          <w:lang w:val="en-US"/>
                        </w:rPr>
                      </w:pPr>
                    </w:p>
                    <w:p w14:paraId="7F9752E7" w14:textId="77777777" w:rsidR="008672A5" w:rsidRPr="00AC708E" w:rsidRDefault="008672A5">
                      <w:pPr>
                        <w:pStyle w:val="Ingenafstand"/>
                        <w:jc w:val="center"/>
                        <w:rPr>
                          <w:color w:val="4F81BD"/>
                          <w:lang w:val="en-US"/>
                        </w:rPr>
                      </w:pPr>
                    </w:p>
                    <w:p w14:paraId="6B545ADB" w14:textId="4B900EB7" w:rsidR="008672A5" w:rsidRPr="00AC708E" w:rsidRDefault="003A3774">
                      <w:pPr>
                        <w:pStyle w:val="Ingenafstand"/>
                        <w:jc w:val="center"/>
                        <w:rPr>
                          <w:color w:val="4F81BD"/>
                        </w:rPr>
                      </w:pPr>
                      <w:r>
                        <w:rPr>
                          <w:color w:val="4F81BD"/>
                        </w:rPr>
                        <w:t>Ilinniartitaanermut, Kultureqarnermut Ilageeqarnermullu Naalakkersuisoqarfik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End w:id="0"/>
      <w:bookmarkEnd w:id="1"/>
      <w:bookmarkEnd w:id="2"/>
    </w:p>
    <w:p w14:paraId="0BF9788C" w14:textId="5DE52FA5" w:rsidR="00A02389" w:rsidRPr="00C376C7" w:rsidRDefault="00A02389" w:rsidP="003F14A0">
      <w:pPr>
        <w:pStyle w:val="Titel"/>
        <w:rPr>
          <w:color w:val="auto"/>
        </w:rPr>
      </w:pPr>
    </w:p>
    <w:p w14:paraId="15A38042" w14:textId="47B1EE8A" w:rsidR="00A02389" w:rsidRPr="00C376C7" w:rsidRDefault="00A02389" w:rsidP="003F14A0">
      <w:pPr>
        <w:pStyle w:val="Titel"/>
        <w:rPr>
          <w:color w:val="auto"/>
        </w:rPr>
      </w:pPr>
    </w:p>
    <w:p w14:paraId="6B37F556" w14:textId="585B2A95" w:rsidR="00AC708E" w:rsidRPr="00C376C7" w:rsidRDefault="00AC708E" w:rsidP="003F14A0">
      <w:pPr>
        <w:pStyle w:val="Titel"/>
        <w:sectPr w:rsidR="00AC708E" w:rsidRPr="00C376C7" w:rsidSect="0029041A">
          <w:headerReference w:type="default" r:id="rId9"/>
          <w:footerReference w:type="default" r:id="rId10"/>
          <w:headerReference w:type="first" r:id="rId11"/>
          <w:footerReference w:type="first" r:id="rId12"/>
          <w:pgSz w:w="11907" w:h="16840" w:code="9"/>
          <w:pgMar w:top="2268" w:right="2835" w:bottom="737" w:left="1247" w:header="567" w:footer="476" w:gutter="0"/>
          <w:pgNumType w:start="0"/>
          <w:cols w:space="708"/>
          <w:titlePg/>
          <w:docGrid w:linePitch="360"/>
        </w:sectPr>
      </w:pPr>
    </w:p>
    <w:sdt>
      <w:sdtPr>
        <w:rPr>
          <w:rFonts w:asciiTheme="minorHAnsi" w:eastAsiaTheme="minorEastAsia" w:hAnsiTheme="minorHAnsi" w:cstheme="minorBidi"/>
          <w:b w:val="0"/>
          <w:sz w:val="22"/>
          <w:szCs w:val="22"/>
        </w:rPr>
        <w:id w:val="148336690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A4AAA07" w14:textId="34C8A022" w:rsidR="009B2577" w:rsidRPr="00C376C7" w:rsidRDefault="009B2577" w:rsidP="003F14A0">
          <w:pPr>
            <w:pStyle w:val="Overskrift"/>
          </w:pPr>
          <w:r w:rsidRPr="00C376C7">
            <w:t>I</w:t>
          </w:r>
          <w:r w:rsidR="003A3774" w:rsidRPr="00C376C7">
            <w:t>mai</w:t>
          </w:r>
        </w:p>
        <w:p w14:paraId="2B58C02F" w14:textId="77777777" w:rsidR="005825F3" w:rsidRPr="00C376C7" w:rsidRDefault="005825F3" w:rsidP="003F14A0"/>
        <w:p w14:paraId="50105716" w14:textId="610E1590" w:rsidR="005B1478" w:rsidRPr="00C376C7" w:rsidRDefault="009B2577" w:rsidP="003F14A0">
          <w:pPr>
            <w:pStyle w:val="Indholdsfortegnelse1"/>
            <w:tabs>
              <w:tab w:val="right" w:leader="dot" w:pos="7815"/>
            </w:tabs>
            <w:rPr>
              <w:noProof/>
              <w:lang w:eastAsia="kl-GL"/>
            </w:rPr>
          </w:pPr>
          <w:r w:rsidRPr="00C376C7">
            <w:fldChar w:fldCharType="begin"/>
          </w:r>
          <w:r w:rsidRPr="00C376C7">
            <w:instrText xml:space="preserve"> TOC \o "1-3" \h \z \u </w:instrText>
          </w:r>
          <w:r w:rsidRPr="00C376C7">
            <w:fldChar w:fldCharType="separate"/>
          </w:r>
          <w:hyperlink w:anchor="_Toc19371481" w:history="1">
            <w:r w:rsidR="005B1478" w:rsidRPr="00C376C7">
              <w:rPr>
                <w:rStyle w:val="Hyperlink"/>
                <w:noProof/>
              </w:rPr>
              <w:t>Siulequt</w:t>
            </w:r>
            <w:r w:rsidR="005B1478" w:rsidRPr="00C376C7">
              <w:rPr>
                <w:noProof/>
                <w:webHidden/>
              </w:rPr>
              <w:tab/>
            </w:r>
            <w:r w:rsidR="005B1478" w:rsidRPr="00C376C7">
              <w:rPr>
                <w:noProof/>
                <w:webHidden/>
              </w:rPr>
              <w:fldChar w:fldCharType="begin"/>
            </w:r>
            <w:r w:rsidR="005B1478" w:rsidRPr="00C376C7">
              <w:rPr>
                <w:noProof/>
                <w:webHidden/>
              </w:rPr>
              <w:instrText xml:space="preserve"> PAGEREF _Toc19371481 \h </w:instrText>
            </w:r>
            <w:r w:rsidR="005B1478" w:rsidRPr="00C376C7">
              <w:rPr>
                <w:noProof/>
                <w:webHidden/>
              </w:rPr>
            </w:r>
            <w:r w:rsidR="005B1478" w:rsidRPr="00C376C7">
              <w:rPr>
                <w:noProof/>
                <w:webHidden/>
              </w:rPr>
              <w:fldChar w:fldCharType="separate"/>
            </w:r>
            <w:r w:rsidR="005B1478" w:rsidRPr="00C376C7">
              <w:rPr>
                <w:noProof/>
                <w:webHidden/>
              </w:rPr>
              <w:t>1</w:t>
            </w:r>
            <w:r w:rsidR="005B1478" w:rsidRPr="00C376C7">
              <w:rPr>
                <w:noProof/>
                <w:webHidden/>
              </w:rPr>
              <w:fldChar w:fldCharType="end"/>
            </w:r>
          </w:hyperlink>
        </w:p>
        <w:p w14:paraId="1DE9BDD6" w14:textId="3BC11F5B" w:rsidR="005B1478" w:rsidRPr="00C376C7" w:rsidRDefault="004E4FC5" w:rsidP="003F14A0">
          <w:pPr>
            <w:pStyle w:val="Indholdsfortegnelse1"/>
            <w:tabs>
              <w:tab w:val="right" w:leader="dot" w:pos="7815"/>
            </w:tabs>
            <w:rPr>
              <w:noProof/>
              <w:lang w:eastAsia="kl-GL"/>
            </w:rPr>
          </w:pPr>
          <w:hyperlink w:anchor="_Toc19371482" w:history="1">
            <w:r w:rsidR="005B1478" w:rsidRPr="00C376C7">
              <w:rPr>
                <w:rStyle w:val="Hyperlink"/>
                <w:noProof/>
              </w:rPr>
              <w:t>Aallarniut</w:t>
            </w:r>
            <w:r w:rsidR="005B1478" w:rsidRPr="00C376C7">
              <w:rPr>
                <w:noProof/>
                <w:webHidden/>
              </w:rPr>
              <w:tab/>
            </w:r>
            <w:r w:rsidR="005B1478" w:rsidRPr="00C376C7">
              <w:rPr>
                <w:noProof/>
                <w:webHidden/>
              </w:rPr>
              <w:fldChar w:fldCharType="begin"/>
            </w:r>
            <w:r w:rsidR="005B1478" w:rsidRPr="00C376C7">
              <w:rPr>
                <w:noProof/>
                <w:webHidden/>
              </w:rPr>
              <w:instrText xml:space="preserve"> PAGEREF _Toc19371482 \h </w:instrText>
            </w:r>
            <w:r w:rsidR="005B1478" w:rsidRPr="00C376C7">
              <w:rPr>
                <w:noProof/>
                <w:webHidden/>
              </w:rPr>
            </w:r>
            <w:r w:rsidR="005B1478" w:rsidRPr="00C376C7">
              <w:rPr>
                <w:noProof/>
                <w:webHidden/>
              </w:rPr>
              <w:fldChar w:fldCharType="separate"/>
            </w:r>
            <w:r w:rsidR="005B1478" w:rsidRPr="00C376C7">
              <w:rPr>
                <w:noProof/>
                <w:webHidden/>
              </w:rPr>
              <w:t>3</w:t>
            </w:r>
            <w:r w:rsidR="005B1478" w:rsidRPr="00C376C7">
              <w:rPr>
                <w:noProof/>
                <w:webHidden/>
              </w:rPr>
              <w:fldChar w:fldCharType="end"/>
            </w:r>
          </w:hyperlink>
        </w:p>
        <w:p w14:paraId="2B24823A" w14:textId="3B239F1D" w:rsidR="005B1478" w:rsidRPr="00C376C7" w:rsidRDefault="004E4FC5" w:rsidP="003F14A0">
          <w:pPr>
            <w:pStyle w:val="Indholdsfortegnelse1"/>
            <w:tabs>
              <w:tab w:val="right" w:leader="dot" w:pos="7815"/>
            </w:tabs>
            <w:rPr>
              <w:noProof/>
              <w:lang w:eastAsia="kl-GL"/>
            </w:rPr>
          </w:pPr>
          <w:hyperlink w:anchor="_Toc19371483" w:history="1">
            <w:r w:rsidR="005B1478" w:rsidRPr="00C376C7">
              <w:rPr>
                <w:rStyle w:val="Hyperlink"/>
                <w:noProof/>
              </w:rPr>
              <w:t>Eqikkaaneq</w:t>
            </w:r>
            <w:r w:rsidR="005B1478" w:rsidRPr="00C376C7">
              <w:rPr>
                <w:noProof/>
                <w:webHidden/>
              </w:rPr>
              <w:tab/>
            </w:r>
            <w:r w:rsidR="005B1478" w:rsidRPr="00C376C7">
              <w:rPr>
                <w:noProof/>
                <w:webHidden/>
              </w:rPr>
              <w:fldChar w:fldCharType="begin"/>
            </w:r>
            <w:r w:rsidR="005B1478" w:rsidRPr="00C376C7">
              <w:rPr>
                <w:noProof/>
                <w:webHidden/>
              </w:rPr>
              <w:instrText xml:space="preserve"> PAGEREF _Toc19371483 \h </w:instrText>
            </w:r>
            <w:r w:rsidR="005B1478" w:rsidRPr="00C376C7">
              <w:rPr>
                <w:noProof/>
                <w:webHidden/>
              </w:rPr>
            </w:r>
            <w:r w:rsidR="005B1478" w:rsidRPr="00C376C7">
              <w:rPr>
                <w:noProof/>
                <w:webHidden/>
              </w:rPr>
              <w:fldChar w:fldCharType="separate"/>
            </w:r>
            <w:r w:rsidR="005B1478" w:rsidRPr="00C376C7">
              <w:rPr>
                <w:noProof/>
                <w:webHidden/>
              </w:rPr>
              <w:t>3</w:t>
            </w:r>
            <w:r w:rsidR="005B1478" w:rsidRPr="00C376C7">
              <w:rPr>
                <w:noProof/>
                <w:webHidden/>
              </w:rPr>
              <w:fldChar w:fldCharType="end"/>
            </w:r>
          </w:hyperlink>
        </w:p>
        <w:p w14:paraId="32A4A97D" w14:textId="64975983" w:rsidR="005B1478" w:rsidRPr="00C376C7" w:rsidRDefault="004E4FC5" w:rsidP="003F14A0">
          <w:pPr>
            <w:pStyle w:val="Indholdsfortegnelse1"/>
            <w:tabs>
              <w:tab w:val="right" w:leader="dot" w:pos="7815"/>
            </w:tabs>
            <w:rPr>
              <w:noProof/>
              <w:lang w:eastAsia="kl-GL"/>
            </w:rPr>
          </w:pPr>
          <w:hyperlink w:anchor="_Toc19371484" w:history="1">
            <w:r w:rsidR="005B1478" w:rsidRPr="00C376C7">
              <w:rPr>
                <w:rStyle w:val="Hyperlink"/>
                <w:noProof/>
              </w:rPr>
              <w:t>Tunuliaqutaasut</w:t>
            </w:r>
            <w:r w:rsidR="005B1478" w:rsidRPr="00C376C7">
              <w:rPr>
                <w:noProof/>
                <w:webHidden/>
              </w:rPr>
              <w:tab/>
            </w:r>
            <w:r w:rsidR="005B1478" w:rsidRPr="00C376C7">
              <w:rPr>
                <w:noProof/>
                <w:webHidden/>
              </w:rPr>
              <w:fldChar w:fldCharType="begin"/>
            </w:r>
            <w:r w:rsidR="005B1478" w:rsidRPr="00C376C7">
              <w:rPr>
                <w:noProof/>
                <w:webHidden/>
              </w:rPr>
              <w:instrText xml:space="preserve"> PAGEREF _Toc19371484 \h </w:instrText>
            </w:r>
            <w:r w:rsidR="005B1478" w:rsidRPr="00C376C7">
              <w:rPr>
                <w:noProof/>
                <w:webHidden/>
              </w:rPr>
            </w:r>
            <w:r w:rsidR="005B1478" w:rsidRPr="00C376C7">
              <w:rPr>
                <w:noProof/>
                <w:webHidden/>
              </w:rPr>
              <w:fldChar w:fldCharType="separate"/>
            </w:r>
            <w:r w:rsidR="005B1478" w:rsidRPr="00C376C7">
              <w:rPr>
                <w:noProof/>
                <w:webHidden/>
              </w:rPr>
              <w:t>5</w:t>
            </w:r>
            <w:r w:rsidR="005B1478" w:rsidRPr="00C376C7">
              <w:rPr>
                <w:noProof/>
                <w:webHidden/>
              </w:rPr>
              <w:fldChar w:fldCharType="end"/>
            </w:r>
          </w:hyperlink>
        </w:p>
        <w:p w14:paraId="7206DFA6" w14:textId="49067274" w:rsidR="005B1478" w:rsidRPr="00C376C7" w:rsidRDefault="004E4FC5" w:rsidP="003F14A0">
          <w:pPr>
            <w:pStyle w:val="Indholdsfortegnelse1"/>
            <w:tabs>
              <w:tab w:val="right" w:leader="dot" w:pos="7815"/>
            </w:tabs>
            <w:rPr>
              <w:noProof/>
              <w:lang w:eastAsia="kl-GL"/>
            </w:rPr>
          </w:pPr>
          <w:hyperlink w:anchor="_Toc19371485" w:history="1">
            <w:r w:rsidR="005B1478" w:rsidRPr="00C376C7">
              <w:rPr>
                <w:rStyle w:val="Hyperlink"/>
                <w:noProof/>
              </w:rPr>
              <w:t>Ilinniusiortarnermi maanna periaatsit</w:t>
            </w:r>
            <w:r w:rsidR="005B1478" w:rsidRPr="00C376C7">
              <w:rPr>
                <w:noProof/>
                <w:webHidden/>
              </w:rPr>
              <w:tab/>
            </w:r>
            <w:r w:rsidR="005B1478" w:rsidRPr="00C376C7">
              <w:rPr>
                <w:noProof/>
                <w:webHidden/>
              </w:rPr>
              <w:fldChar w:fldCharType="begin"/>
            </w:r>
            <w:r w:rsidR="005B1478" w:rsidRPr="00C376C7">
              <w:rPr>
                <w:noProof/>
                <w:webHidden/>
              </w:rPr>
              <w:instrText xml:space="preserve"> PAGEREF _Toc19371485 \h </w:instrText>
            </w:r>
            <w:r w:rsidR="005B1478" w:rsidRPr="00C376C7">
              <w:rPr>
                <w:noProof/>
                <w:webHidden/>
              </w:rPr>
            </w:r>
            <w:r w:rsidR="005B1478" w:rsidRPr="00C376C7">
              <w:rPr>
                <w:noProof/>
                <w:webHidden/>
              </w:rPr>
              <w:fldChar w:fldCharType="separate"/>
            </w:r>
            <w:r w:rsidR="005B1478" w:rsidRPr="00C376C7">
              <w:rPr>
                <w:noProof/>
                <w:webHidden/>
              </w:rPr>
              <w:t>6</w:t>
            </w:r>
            <w:r w:rsidR="005B1478" w:rsidRPr="00C376C7">
              <w:rPr>
                <w:noProof/>
                <w:webHidden/>
              </w:rPr>
              <w:fldChar w:fldCharType="end"/>
            </w:r>
          </w:hyperlink>
        </w:p>
        <w:p w14:paraId="0CBEC8D6" w14:textId="6C984306" w:rsidR="005B1478" w:rsidRPr="00C376C7" w:rsidRDefault="004E4FC5" w:rsidP="003F14A0">
          <w:pPr>
            <w:pStyle w:val="Indholdsfortegnelse1"/>
            <w:tabs>
              <w:tab w:val="right" w:leader="dot" w:pos="7815"/>
            </w:tabs>
            <w:rPr>
              <w:noProof/>
              <w:lang w:eastAsia="kl-GL"/>
            </w:rPr>
          </w:pPr>
          <w:hyperlink w:anchor="_Toc19371486" w:history="1">
            <w:r w:rsidR="005B1478" w:rsidRPr="00C376C7">
              <w:rPr>
                <w:rStyle w:val="Hyperlink"/>
                <w:noProof/>
              </w:rPr>
              <w:t>Misissuiffiusoq, killiliineq aamma periaasissanut isumaliutersuutit</w:t>
            </w:r>
            <w:r w:rsidR="005B1478" w:rsidRPr="00C376C7">
              <w:rPr>
                <w:noProof/>
                <w:webHidden/>
              </w:rPr>
              <w:tab/>
            </w:r>
            <w:r w:rsidR="005B1478" w:rsidRPr="00C376C7">
              <w:rPr>
                <w:noProof/>
                <w:webHidden/>
              </w:rPr>
              <w:fldChar w:fldCharType="begin"/>
            </w:r>
            <w:r w:rsidR="005B1478" w:rsidRPr="00C376C7">
              <w:rPr>
                <w:noProof/>
                <w:webHidden/>
              </w:rPr>
              <w:instrText xml:space="preserve"> PAGEREF _Toc19371486 \h </w:instrText>
            </w:r>
            <w:r w:rsidR="005B1478" w:rsidRPr="00C376C7">
              <w:rPr>
                <w:noProof/>
                <w:webHidden/>
              </w:rPr>
            </w:r>
            <w:r w:rsidR="005B1478" w:rsidRPr="00C376C7">
              <w:rPr>
                <w:noProof/>
                <w:webHidden/>
              </w:rPr>
              <w:fldChar w:fldCharType="separate"/>
            </w:r>
            <w:r w:rsidR="005B1478" w:rsidRPr="00C376C7">
              <w:rPr>
                <w:noProof/>
                <w:webHidden/>
              </w:rPr>
              <w:t>8</w:t>
            </w:r>
            <w:r w:rsidR="005B1478" w:rsidRPr="00C376C7">
              <w:rPr>
                <w:noProof/>
                <w:webHidden/>
              </w:rPr>
              <w:fldChar w:fldCharType="end"/>
            </w:r>
          </w:hyperlink>
        </w:p>
        <w:p w14:paraId="0E2B7204" w14:textId="2BF08BF1" w:rsidR="005B1478" w:rsidRPr="00C376C7" w:rsidRDefault="004E4FC5" w:rsidP="003F14A0">
          <w:pPr>
            <w:pStyle w:val="Indholdsfortegnelse2"/>
            <w:tabs>
              <w:tab w:val="right" w:leader="dot" w:pos="7815"/>
            </w:tabs>
            <w:rPr>
              <w:noProof/>
              <w:lang w:eastAsia="kl-GL"/>
            </w:rPr>
          </w:pPr>
          <w:hyperlink w:anchor="_Toc19371487" w:history="1">
            <w:r w:rsidR="005B1478" w:rsidRPr="00C376C7">
              <w:rPr>
                <w:rStyle w:val="Hyperlink"/>
                <w:noProof/>
              </w:rPr>
              <w:t>Siunnerfiusut</w:t>
            </w:r>
            <w:r w:rsidR="005B1478" w:rsidRPr="00C376C7">
              <w:rPr>
                <w:noProof/>
                <w:webHidden/>
              </w:rPr>
              <w:tab/>
            </w:r>
            <w:r w:rsidR="005B1478" w:rsidRPr="00C376C7">
              <w:rPr>
                <w:noProof/>
                <w:webHidden/>
              </w:rPr>
              <w:fldChar w:fldCharType="begin"/>
            </w:r>
            <w:r w:rsidR="005B1478" w:rsidRPr="00C376C7">
              <w:rPr>
                <w:noProof/>
                <w:webHidden/>
              </w:rPr>
              <w:instrText xml:space="preserve"> PAGEREF _Toc19371487 \h </w:instrText>
            </w:r>
            <w:r w:rsidR="005B1478" w:rsidRPr="00C376C7">
              <w:rPr>
                <w:noProof/>
                <w:webHidden/>
              </w:rPr>
            </w:r>
            <w:r w:rsidR="005B1478" w:rsidRPr="00C376C7">
              <w:rPr>
                <w:noProof/>
                <w:webHidden/>
              </w:rPr>
              <w:fldChar w:fldCharType="separate"/>
            </w:r>
            <w:r w:rsidR="005B1478" w:rsidRPr="00C376C7">
              <w:rPr>
                <w:noProof/>
                <w:webHidden/>
              </w:rPr>
              <w:t>8</w:t>
            </w:r>
            <w:r w:rsidR="005B1478" w:rsidRPr="00C376C7">
              <w:rPr>
                <w:noProof/>
                <w:webHidden/>
              </w:rPr>
              <w:fldChar w:fldCharType="end"/>
            </w:r>
          </w:hyperlink>
        </w:p>
        <w:p w14:paraId="33C1C6BD" w14:textId="78AD458A" w:rsidR="005B1478" w:rsidRPr="00C376C7" w:rsidRDefault="004E4FC5" w:rsidP="003F14A0">
          <w:pPr>
            <w:pStyle w:val="Indholdsfortegnelse1"/>
            <w:tabs>
              <w:tab w:val="right" w:leader="dot" w:pos="7815"/>
            </w:tabs>
            <w:rPr>
              <w:noProof/>
              <w:lang w:eastAsia="kl-GL"/>
            </w:rPr>
          </w:pPr>
          <w:hyperlink w:anchor="_Toc19371488" w:history="1">
            <w:r w:rsidR="005B1478" w:rsidRPr="00C376C7">
              <w:rPr>
                <w:rStyle w:val="Hyperlink"/>
                <w:noProof/>
              </w:rPr>
              <w:t>Eqikkaaneq</w:t>
            </w:r>
            <w:r w:rsidR="005B1478" w:rsidRPr="00C376C7">
              <w:rPr>
                <w:noProof/>
                <w:webHidden/>
              </w:rPr>
              <w:tab/>
            </w:r>
            <w:r w:rsidR="005B1478" w:rsidRPr="00C376C7">
              <w:rPr>
                <w:noProof/>
                <w:webHidden/>
              </w:rPr>
              <w:fldChar w:fldCharType="begin"/>
            </w:r>
            <w:r w:rsidR="005B1478" w:rsidRPr="00C376C7">
              <w:rPr>
                <w:noProof/>
                <w:webHidden/>
              </w:rPr>
              <w:instrText xml:space="preserve"> PAGEREF _Toc19371488 \h </w:instrText>
            </w:r>
            <w:r w:rsidR="005B1478" w:rsidRPr="00C376C7">
              <w:rPr>
                <w:noProof/>
                <w:webHidden/>
              </w:rPr>
            </w:r>
            <w:r w:rsidR="005B1478" w:rsidRPr="00C376C7">
              <w:rPr>
                <w:noProof/>
                <w:webHidden/>
              </w:rPr>
              <w:fldChar w:fldCharType="separate"/>
            </w:r>
            <w:r w:rsidR="005B1478" w:rsidRPr="00C376C7">
              <w:rPr>
                <w:noProof/>
                <w:webHidden/>
              </w:rPr>
              <w:t>10</w:t>
            </w:r>
            <w:r w:rsidR="005B1478" w:rsidRPr="00C376C7">
              <w:rPr>
                <w:noProof/>
                <w:webHidden/>
              </w:rPr>
              <w:fldChar w:fldCharType="end"/>
            </w:r>
          </w:hyperlink>
        </w:p>
        <w:p w14:paraId="2BF21ED9" w14:textId="18924CE5" w:rsidR="005B1478" w:rsidRPr="00C376C7" w:rsidRDefault="004E4FC5" w:rsidP="003F14A0">
          <w:pPr>
            <w:pStyle w:val="Indholdsfortegnelse1"/>
            <w:tabs>
              <w:tab w:val="right" w:leader="dot" w:pos="7815"/>
            </w:tabs>
            <w:rPr>
              <w:noProof/>
              <w:lang w:eastAsia="kl-GL"/>
            </w:rPr>
          </w:pPr>
          <w:hyperlink w:anchor="_Toc19371489" w:history="1">
            <w:r w:rsidR="005B1478" w:rsidRPr="00C376C7">
              <w:rPr>
                <w:rStyle w:val="Hyperlink"/>
                <w:noProof/>
              </w:rPr>
              <w:t>Siunissamut sammisunik pitsaassusissanik qularnaarisarnissanut inassuteqaatit</w:t>
            </w:r>
            <w:r w:rsidR="005B1478" w:rsidRPr="00C376C7">
              <w:rPr>
                <w:noProof/>
                <w:webHidden/>
              </w:rPr>
              <w:tab/>
            </w:r>
            <w:r w:rsidR="005B1478" w:rsidRPr="00C376C7">
              <w:rPr>
                <w:noProof/>
                <w:webHidden/>
              </w:rPr>
              <w:fldChar w:fldCharType="begin"/>
            </w:r>
            <w:r w:rsidR="005B1478" w:rsidRPr="00C376C7">
              <w:rPr>
                <w:noProof/>
                <w:webHidden/>
              </w:rPr>
              <w:instrText xml:space="preserve"> PAGEREF _Toc19371489 \h </w:instrText>
            </w:r>
            <w:r w:rsidR="005B1478" w:rsidRPr="00C376C7">
              <w:rPr>
                <w:noProof/>
                <w:webHidden/>
              </w:rPr>
            </w:r>
            <w:r w:rsidR="005B1478" w:rsidRPr="00C376C7">
              <w:rPr>
                <w:noProof/>
                <w:webHidden/>
              </w:rPr>
              <w:fldChar w:fldCharType="separate"/>
            </w:r>
            <w:r w:rsidR="005B1478" w:rsidRPr="00C376C7">
              <w:rPr>
                <w:noProof/>
                <w:webHidden/>
              </w:rPr>
              <w:t>10</w:t>
            </w:r>
            <w:r w:rsidR="005B1478" w:rsidRPr="00C376C7">
              <w:rPr>
                <w:noProof/>
                <w:webHidden/>
              </w:rPr>
              <w:fldChar w:fldCharType="end"/>
            </w:r>
          </w:hyperlink>
        </w:p>
        <w:p w14:paraId="02962AAD" w14:textId="30B42C66" w:rsidR="005B1478" w:rsidRPr="00C376C7" w:rsidRDefault="004E4FC5" w:rsidP="003F14A0">
          <w:pPr>
            <w:pStyle w:val="Indholdsfortegnelse2"/>
            <w:tabs>
              <w:tab w:val="right" w:leader="dot" w:pos="7815"/>
            </w:tabs>
            <w:rPr>
              <w:noProof/>
              <w:lang w:eastAsia="kl-GL"/>
            </w:rPr>
          </w:pPr>
          <w:hyperlink w:anchor="_Toc19371490" w:history="1">
            <w:r w:rsidR="005B1478" w:rsidRPr="00C376C7">
              <w:rPr>
                <w:rStyle w:val="Hyperlink"/>
                <w:noProof/>
              </w:rPr>
              <w:t>Aningaasaqarnikkut ataatsimut kingunerisassai</w:t>
            </w:r>
            <w:r w:rsidR="005B1478" w:rsidRPr="00C376C7">
              <w:rPr>
                <w:noProof/>
                <w:webHidden/>
              </w:rPr>
              <w:tab/>
            </w:r>
            <w:r w:rsidR="005B1478" w:rsidRPr="00C376C7">
              <w:rPr>
                <w:noProof/>
                <w:webHidden/>
              </w:rPr>
              <w:fldChar w:fldCharType="begin"/>
            </w:r>
            <w:r w:rsidR="005B1478" w:rsidRPr="00C376C7">
              <w:rPr>
                <w:noProof/>
                <w:webHidden/>
              </w:rPr>
              <w:instrText xml:space="preserve"> PAGEREF _Toc19371490 \h </w:instrText>
            </w:r>
            <w:r w:rsidR="005B1478" w:rsidRPr="00C376C7">
              <w:rPr>
                <w:noProof/>
                <w:webHidden/>
              </w:rPr>
            </w:r>
            <w:r w:rsidR="005B1478" w:rsidRPr="00C376C7">
              <w:rPr>
                <w:noProof/>
                <w:webHidden/>
              </w:rPr>
              <w:fldChar w:fldCharType="separate"/>
            </w:r>
            <w:r w:rsidR="005B1478" w:rsidRPr="00C376C7">
              <w:rPr>
                <w:noProof/>
                <w:webHidden/>
              </w:rPr>
              <w:t>12</w:t>
            </w:r>
            <w:r w:rsidR="005B1478" w:rsidRPr="00C376C7">
              <w:rPr>
                <w:noProof/>
                <w:webHidden/>
              </w:rPr>
              <w:fldChar w:fldCharType="end"/>
            </w:r>
          </w:hyperlink>
        </w:p>
        <w:p w14:paraId="55EFD908" w14:textId="28D07D0D" w:rsidR="005B1478" w:rsidRPr="00C376C7" w:rsidRDefault="004E4FC5" w:rsidP="003F14A0">
          <w:pPr>
            <w:pStyle w:val="Indholdsfortegnelse1"/>
            <w:tabs>
              <w:tab w:val="right" w:leader="dot" w:pos="7815"/>
            </w:tabs>
            <w:rPr>
              <w:noProof/>
              <w:lang w:eastAsia="kl-GL"/>
            </w:rPr>
          </w:pPr>
          <w:hyperlink w:anchor="_Toc19371491" w:history="1">
            <w:r w:rsidR="005B1478" w:rsidRPr="00C376C7">
              <w:rPr>
                <w:rStyle w:val="Hyperlink"/>
                <w:noProof/>
              </w:rPr>
              <w:t>Ilanngussat</w:t>
            </w:r>
            <w:r w:rsidR="005B1478" w:rsidRPr="00C376C7">
              <w:rPr>
                <w:noProof/>
                <w:webHidden/>
              </w:rPr>
              <w:tab/>
            </w:r>
            <w:r w:rsidR="005B1478" w:rsidRPr="00C376C7">
              <w:rPr>
                <w:noProof/>
                <w:webHidden/>
              </w:rPr>
              <w:fldChar w:fldCharType="begin"/>
            </w:r>
            <w:r w:rsidR="005B1478" w:rsidRPr="00C376C7">
              <w:rPr>
                <w:noProof/>
                <w:webHidden/>
              </w:rPr>
              <w:instrText xml:space="preserve"> PAGEREF _Toc19371491 \h </w:instrText>
            </w:r>
            <w:r w:rsidR="005B1478" w:rsidRPr="00C376C7">
              <w:rPr>
                <w:noProof/>
                <w:webHidden/>
              </w:rPr>
            </w:r>
            <w:r w:rsidR="005B1478" w:rsidRPr="00C376C7">
              <w:rPr>
                <w:noProof/>
                <w:webHidden/>
              </w:rPr>
              <w:fldChar w:fldCharType="separate"/>
            </w:r>
            <w:r w:rsidR="005B1478" w:rsidRPr="00C376C7">
              <w:rPr>
                <w:noProof/>
                <w:webHidden/>
              </w:rPr>
              <w:t>13</w:t>
            </w:r>
            <w:r w:rsidR="005B1478" w:rsidRPr="00C376C7">
              <w:rPr>
                <w:noProof/>
                <w:webHidden/>
              </w:rPr>
              <w:fldChar w:fldCharType="end"/>
            </w:r>
          </w:hyperlink>
        </w:p>
        <w:p w14:paraId="02DBD643" w14:textId="3B2330B5" w:rsidR="00E16F4F" w:rsidRPr="00C376C7" w:rsidRDefault="009B2577" w:rsidP="003F14A0">
          <w:r w:rsidRPr="00C376C7">
            <w:rPr>
              <w:b/>
              <w:bCs/>
            </w:rPr>
            <w:fldChar w:fldCharType="end"/>
          </w:r>
        </w:p>
      </w:sdtContent>
    </w:sdt>
    <w:p w14:paraId="2EFDF396" w14:textId="69A5A802" w:rsidR="006578B5" w:rsidRPr="00C376C7" w:rsidRDefault="006578B5" w:rsidP="003F14A0"/>
    <w:p w14:paraId="132B4E30" w14:textId="31F8485E" w:rsidR="006578B5" w:rsidRPr="00C376C7" w:rsidRDefault="006578B5" w:rsidP="003F14A0"/>
    <w:p w14:paraId="1CFD1B70" w14:textId="7D798126" w:rsidR="006578B5" w:rsidRPr="00C376C7" w:rsidRDefault="006578B5" w:rsidP="003F14A0"/>
    <w:p w14:paraId="37665CA6" w14:textId="77777777" w:rsidR="003B353D" w:rsidRPr="00C376C7" w:rsidRDefault="003B353D" w:rsidP="003F14A0">
      <w:pPr>
        <w:pStyle w:val="Overskrift1"/>
        <w:rPr>
          <w:rFonts w:eastAsiaTheme="minorEastAsia"/>
        </w:rPr>
      </w:pPr>
      <w:bookmarkStart w:id="3" w:name="_Toc15565030"/>
    </w:p>
    <w:p w14:paraId="4D2C25F9" w14:textId="77777777" w:rsidR="003B353D" w:rsidRPr="00C376C7" w:rsidRDefault="003B353D" w:rsidP="003F14A0">
      <w:pPr>
        <w:rPr>
          <w:rFonts w:asciiTheme="majorHAnsi" w:eastAsiaTheme="majorEastAsia" w:hAnsiTheme="majorHAnsi" w:cstheme="majorBidi"/>
          <w:sz w:val="30"/>
          <w:szCs w:val="30"/>
        </w:rPr>
      </w:pPr>
      <w:r w:rsidRPr="00C376C7">
        <w:br w:type="page"/>
      </w:r>
    </w:p>
    <w:p w14:paraId="4F0F95E9" w14:textId="656AE0BC" w:rsidR="00E16F4F" w:rsidRPr="00C376C7" w:rsidRDefault="00CE1AB8" w:rsidP="003F14A0">
      <w:pPr>
        <w:pStyle w:val="Overskrift1"/>
      </w:pPr>
      <w:bookmarkStart w:id="4" w:name="_Toc19371481"/>
      <w:bookmarkEnd w:id="3"/>
      <w:r w:rsidRPr="00C376C7">
        <w:lastRenderedPageBreak/>
        <w:t>Siulequt</w:t>
      </w:r>
      <w:bookmarkEnd w:id="4"/>
    </w:p>
    <w:p w14:paraId="2B7DE0CE" w14:textId="77777777" w:rsidR="00EC6E74" w:rsidRPr="00C376C7" w:rsidRDefault="00EC6E74" w:rsidP="003F14A0"/>
    <w:p w14:paraId="2F1718BC" w14:textId="593EF96E" w:rsidR="007C0EDB" w:rsidRPr="00C376C7" w:rsidRDefault="00716AF9" w:rsidP="003F14A0">
      <w:pPr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>2018-imi ukiakkut ataatsimiinnermi ataaniittoq akuersissutigineqarpoq</w:t>
      </w:r>
      <w:r w:rsidR="002D6909" w:rsidRPr="00C376C7">
        <w:rPr>
          <w:rFonts w:ascii="Arial" w:hAnsi="Arial" w:cs="Arial"/>
          <w:sz w:val="20"/>
          <w:szCs w:val="20"/>
        </w:rPr>
        <w:t>,</w:t>
      </w:r>
      <w:r w:rsidRPr="00C376C7">
        <w:rPr>
          <w:rFonts w:ascii="Arial" w:hAnsi="Arial" w:cs="Arial"/>
          <w:sz w:val="20"/>
          <w:szCs w:val="20"/>
        </w:rPr>
        <w:t xml:space="preserve"> (UKA2018/114) Siumup gruppianit saqqummiunneqartoq: </w:t>
      </w:r>
    </w:p>
    <w:p w14:paraId="3985E8BB" w14:textId="1A9B541B" w:rsidR="00660B30" w:rsidRPr="00C376C7" w:rsidRDefault="00100491" w:rsidP="003F14A0">
      <w:pPr>
        <w:spacing w:after="0"/>
        <w:rPr>
          <w:rFonts w:ascii="Arial" w:hAnsi="Arial" w:cs="Arial"/>
          <w:i/>
          <w:sz w:val="20"/>
          <w:szCs w:val="20"/>
        </w:rPr>
      </w:pPr>
      <w:r w:rsidRPr="00C376C7">
        <w:rPr>
          <w:rFonts w:ascii="Arial" w:hAnsi="Arial" w:cs="Arial"/>
          <w:i/>
          <w:sz w:val="20"/>
          <w:szCs w:val="20"/>
        </w:rPr>
        <w:t>Inatsisartut aalajangiiffigisassaattut siunnersuut, Naalakkersuisut peqquneqassasut misissuinissamik aamma nassuiaasiornissamik, ilinniutissatut atuakkiat, ilinniartitsineq aamma atortut allat Namminersorlutik Oqartussanit tapiiffigineqartunik suliarineqartartut ilalersuisuunersut naleqquttuunersullu ilinniarnertuunngorniartarnermi siunertaasunut.</w:t>
      </w:r>
      <w:r w:rsidR="007C0EDB" w:rsidRPr="00C376C7">
        <w:rPr>
          <w:rFonts w:ascii="Arial" w:hAnsi="Arial" w:cs="Arial"/>
          <w:i/>
          <w:sz w:val="20"/>
          <w:szCs w:val="20"/>
        </w:rPr>
        <w:t xml:space="preserve"> </w:t>
      </w:r>
      <w:r w:rsidR="001872B0" w:rsidRPr="00C376C7">
        <w:rPr>
          <w:rFonts w:ascii="Arial" w:hAnsi="Arial" w:cs="Arial"/>
          <w:i/>
          <w:sz w:val="20"/>
          <w:szCs w:val="20"/>
        </w:rPr>
        <w:t xml:space="preserve">Nassuiaasiaq tamanut takusassanngorlugu saqqummiunneqassaaq kingusinnerpaamik UKA2019-imi, imaqassallunilu inassuteqaatinik siunissamut sammisumik pitsaassusilersuisarneq naammassillugit suliani qularnaarneqartassanersoq. </w:t>
      </w:r>
    </w:p>
    <w:p w14:paraId="6C52036E" w14:textId="3023DAF0" w:rsidR="00C01407" w:rsidRPr="00C376C7" w:rsidRDefault="00CB10A1" w:rsidP="003F14A0">
      <w:pPr>
        <w:spacing w:after="0"/>
        <w:rPr>
          <w:rFonts w:ascii="Arial" w:hAnsi="Arial" w:cs="Arial"/>
          <w:i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br/>
      </w:r>
      <w:r w:rsidR="001F0F0C" w:rsidRPr="00C376C7">
        <w:rPr>
          <w:rFonts w:ascii="Arial" w:hAnsi="Arial" w:cs="Arial"/>
          <w:sz w:val="20"/>
          <w:szCs w:val="20"/>
        </w:rPr>
        <w:t xml:space="preserve">Nassuiaasiap matuma qaammarsaavigaa atortussat ilinniarnertuunngorniarfiup siunertaanut qanoq aamma sutigut naapertuuttuuneri, atortussat qanoq atorneqarnerinik misissuinikkut, aammalu taakkua ilikkagassatigut imaluunniit perorsaanikkut </w:t>
      </w:r>
      <w:r w:rsidR="00287E37" w:rsidRPr="00C376C7">
        <w:rPr>
          <w:rFonts w:ascii="Arial" w:hAnsi="Arial" w:cs="Arial"/>
          <w:sz w:val="20"/>
          <w:szCs w:val="20"/>
        </w:rPr>
        <w:t xml:space="preserve">sammisassat ilaannut ilinniartitsissutissatut ilalersuisuunersut. </w:t>
      </w:r>
      <w:r w:rsidR="005D07E4" w:rsidRPr="00C376C7">
        <w:rPr>
          <w:rFonts w:ascii="Arial" w:hAnsi="Arial" w:cs="Arial"/>
          <w:sz w:val="20"/>
          <w:szCs w:val="20"/>
        </w:rPr>
        <w:t xml:space="preserve">Tamatumunngalu tapiliullugu inassuteqaatinik arlaqartunik saqqummiussisoqarpoq siunissami pitsaassusissanik qularnaarisarnissanut tunngatillugu. </w:t>
      </w:r>
    </w:p>
    <w:p w14:paraId="1D4BADDB" w14:textId="77777777" w:rsidR="00192E44" w:rsidRPr="00C376C7" w:rsidRDefault="00192E44" w:rsidP="003F14A0">
      <w:pPr>
        <w:spacing w:after="0"/>
        <w:rPr>
          <w:rFonts w:ascii="Arial" w:hAnsi="Arial" w:cs="Arial"/>
          <w:i/>
          <w:sz w:val="20"/>
          <w:szCs w:val="20"/>
        </w:rPr>
      </w:pPr>
    </w:p>
    <w:p w14:paraId="05839971" w14:textId="29CB5237" w:rsidR="00FD0487" w:rsidRPr="00C376C7" w:rsidRDefault="005E1772" w:rsidP="003F14A0">
      <w:pPr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 xml:space="preserve">Naalakkersuisut anguniagaraat GUX-imi ilinniartitsissutissanik ineriartortitsinermik tapersersuinissaq. </w:t>
      </w:r>
      <w:r w:rsidR="0065734C" w:rsidRPr="00C376C7">
        <w:rPr>
          <w:rFonts w:ascii="Arial" w:hAnsi="Arial" w:cs="Arial"/>
          <w:sz w:val="20"/>
          <w:szCs w:val="20"/>
        </w:rPr>
        <w:t>Anguniakkatta pingaarnerit ilagaat ilinniartitaanernik suli pitsaanerusunik pilersitsinissarput</w:t>
      </w:r>
      <w:r w:rsidR="002D6909" w:rsidRPr="00C376C7">
        <w:rPr>
          <w:rFonts w:ascii="Arial" w:hAnsi="Arial" w:cs="Arial"/>
          <w:sz w:val="20"/>
          <w:szCs w:val="20"/>
        </w:rPr>
        <w:t>,</w:t>
      </w:r>
      <w:r w:rsidR="0065734C" w:rsidRPr="00C376C7">
        <w:rPr>
          <w:rFonts w:ascii="Arial" w:hAnsi="Arial" w:cs="Arial"/>
          <w:sz w:val="20"/>
          <w:szCs w:val="20"/>
        </w:rPr>
        <w:t xml:space="preserve"> aammalu qularnaarinissarput inuusuttuaqqat suli amerlanerusut inuusuttuaqqanut ilinniartitaanernik naammassisaqartarnissaa</w:t>
      </w:r>
      <w:r w:rsidR="002D6909" w:rsidRPr="00C376C7">
        <w:rPr>
          <w:rFonts w:ascii="Arial" w:hAnsi="Arial" w:cs="Arial"/>
          <w:sz w:val="20"/>
          <w:szCs w:val="20"/>
        </w:rPr>
        <w:t>nnik</w:t>
      </w:r>
      <w:r w:rsidR="0065734C" w:rsidRPr="00C376C7">
        <w:rPr>
          <w:rFonts w:ascii="Arial" w:hAnsi="Arial" w:cs="Arial"/>
          <w:sz w:val="20"/>
          <w:szCs w:val="20"/>
        </w:rPr>
        <w:t xml:space="preserve">. </w:t>
      </w:r>
      <w:r w:rsidR="00F84D45" w:rsidRPr="00C376C7">
        <w:rPr>
          <w:rFonts w:ascii="Arial" w:hAnsi="Arial" w:cs="Arial"/>
          <w:sz w:val="20"/>
          <w:szCs w:val="20"/>
        </w:rPr>
        <w:t>Ilinniartitsinermi atortussat pitsaasut taakkorpiaapput qularnaareqataasussat inuusuttuaqqat ilinniagaqarnerminni killissaasa</w:t>
      </w:r>
      <w:r w:rsidR="00BB2395" w:rsidRPr="00C376C7">
        <w:rPr>
          <w:rFonts w:ascii="Arial" w:hAnsi="Arial" w:cs="Arial"/>
          <w:sz w:val="20"/>
          <w:szCs w:val="20"/>
        </w:rPr>
        <w:t xml:space="preserve"> sakkussaasalu</w:t>
      </w:r>
      <w:r w:rsidR="00F84D45" w:rsidRPr="00C376C7">
        <w:rPr>
          <w:rFonts w:ascii="Arial" w:hAnsi="Arial" w:cs="Arial"/>
          <w:sz w:val="20"/>
          <w:szCs w:val="20"/>
        </w:rPr>
        <w:t xml:space="preserve"> pitsaasuunissaann</w:t>
      </w:r>
      <w:r w:rsidR="00951897" w:rsidRPr="00C376C7">
        <w:rPr>
          <w:rFonts w:ascii="Arial" w:hAnsi="Arial" w:cs="Arial"/>
          <w:sz w:val="20"/>
          <w:szCs w:val="20"/>
        </w:rPr>
        <w:t>ut</w:t>
      </w:r>
      <w:r w:rsidR="00F84D45" w:rsidRPr="00C376C7">
        <w:rPr>
          <w:rFonts w:ascii="Arial" w:hAnsi="Arial" w:cs="Arial"/>
          <w:sz w:val="20"/>
          <w:szCs w:val="20"/>
        </w:rPr>
        <w:t xml:space="preserve">, </w:t>
      </w:r>
      <w:r w:rsidR="00BB2395" w:rsidRPr="00C376C7">
        <w:rPr>
          <w:rFonts w:ascii="Arial" w:hAnsi="Arial" w:cs="Arial"/>
          <w:sz w:val="20"/>
          <w:szCs w:val="20"/>
        </w:rPr>
        <w:t xml:space="preserve">ilikkagassaminnik </w:t>
      </w:r>
      <w:r w:rsidR="00C70228" w:rsidRPr="00C376C7">
        <w:rPr>
          <w:rFonts w:ascii="Arial" w:hAnsi="Arial" w:cs="Arial"/>
          <w:sz w:val="20"/>
          <w:szCs w:val="20"/>
        </w:rPr>
        <w:t>pissarsiaqarnissaminnut, namminnerlu ilikkagaqarnissaminnut akisuaaffimminnik tigusiartuaarnissaannut. Taamaattuminguna pitsaassusissanik qularnaarisarneq pingaarluinnartoq.</w:t>
      </w:r>
    </w:p>
    <w:p w14:paraId="5AAAD275" w14:textId="5A0D67F8" w:rsidR="00FA1738" w:rsidRPr="00C376C7" w:rsidRDefault="001166A1" w:rsidP="003F14A0">
      <w:pPr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 xml:space="preserve">Nassuiaammi ilinniartitsisut aamma ilinniagaqartut ersersittarpaat mikinngitsumik annertussusilimmik ilinniartitsinermi atortussanik pitsaasunik suliaqartoqartarsimasoq, piumaneqarluartunik ilinniartitsinermilu atorneqartunik. </w:t>
      </w:r>
      <w:r w:rsidR="005F339A" w:rsidRPr="00C376C7">
        <w:rPr>
          <w:rFonts w:ascii="Arial" w:hAnsi="Arial" w:cs="Arial"/>
          <w:sz w:val="20"/>
          <w:szCs w:val="20"/>
        </w:rPr>
        <w:t xml:space="preserve">Ilutigisaanik nassuiaatip tikkuarpaa suli suliassami tamatumani annerusunik iliuuseqarsinnaasugut. </w:t>
      </w:r>
      <w:r w:rsidR="009A43B3" w:rsidRPr="00C376C7">
        <w:rPr>
          <w:rFonts w:ascii="Arial" w:hAnsi="Arial" w:cs="Arial"/>
          <w:sz w:val="20"/>
          <w:szCs w:val="20"/>
        </w:rPr>
        <w:t>Taamaattumillu maanna aallartereerpugut</w:t>
      </w:r>
      <w:r w:rsidR="00CB10A1" w:rsidRPr="00C376C7">
        <w:rPr>
          <w:rFonts w:ascii="Arial" w:hAnsi="Arial" w:cs="Arial"/>
          <w:sz w:val="20"/>
          <w:szCs w:val="20"/>
        </w:rPr>
        <w:t xml:space="preserve"> </w:t>
      </w:r>
      <w:r w:rsidR="005956F6" w:rsidRPr="00C376C7">
        <w:rPr>
          <w:rFonts w:ascii="Arial" w:hAnsi="Arial" w:cs="Arial"/>
          <w:sz w:val="20"/>
          <w:szCs w:val="20"/>
        </w:rPr>
        <w:t xml:space="preserve">1) </w:t>
      </w:r>
      <w:r w:rsidR="00F5483D" w:rsidRPr="00C376C7">
        <w:rPr>
          <w:rFonts w:ascii="Arial" w:hAnsi="Arial" w:cs="Arial"/>
          <w:sz w:val="20"/>
          <w:szCs w:val="20"/>
        </w:rPr>
        <w:t xml:space="preserve">ilinniartitsissutit ilinniartitsisunut pissarsiariuminarnerulersissallugit Iserasuaat.gl atorlugu, 2) </w:t>
      </w:r>
      <w:r w:rsidR="00320B45" w:rsidRPr="00C376C7">
        <w:rPr>
          <w:rFonts w:ascii="Arial" w:hAnsi="Arial" w:cs="Arial"/>
          <w:sz w:val="20"/>
          <w:szCs w:val="20"/>
        </w:rPr>
        <w:t xml:space="preserve">nalilersussallugit ilinniartitsissutit sorliit nutartertariaqarnersut, aamma </w:t>
      </w:r>
      <w:r w:rsidR="005956F6" w:rsidRPr="00C376C7">
        <w:rPr>
          <w:rFonts w:ascii="Arial" w:hAnsi="Arial" w:cs="Arial"/>
          <w:sz w:val="20"/>
          <w:szCs w:val="20"/>
        </w:rPr>
        <w:t xml:space="preserve">3) </w:t>
      </w:r>
      <w:r w:rsidR="00344A3B" w:rsidRPr="00C376C7">
        <w:rPr>
          <w:rFonts w:ascii="Arial" w:hAnsi="Arial" w:cs="Arial"/>
          <w:sz w:val="20"/>
          <w:szCs w:val="20"/>
        </w:rPr>
        <w:t xml:space="preserve">nalunaarsuiffimmik - katalogimik – assersuutinik imalimmik suliaqarnissaq, ilinniartitsisut aamma ilinniartut ileqqussatut pitsaasutut isigisaannik, </w:t>
      </w:r>
      <w:r w:rsidR="00710071" w:rsidRPr="00C376C7">
        <w:rPr>
          <w:rFonts w:ascii="Arial" w:hAnsi="Arial" w:cs="Arial"/>
          <w:sz w:val="20"/>
          <w:szCs w:val="20"/>
        </w:rPr>
        <w:t>ilitsoqqussarinagit oqaasilinnut ilinniutit</w:t>
      </w:r>
      <w:r w:rsidR="00344A3B" w:rsidRPr="00C376C7">
        <w:rPr>
          <w:rFonts w:ascii="Arial" w:hAnsi="Arial" w:cs="Arial"/>
          <w:sz w:val="20"/>
          <w:szCs w:val="20"/>
        </w:rPr>
        <w:t xml:space="preserve"> aamma </w:t>
      </w:r>
      <w:r w:rsidR="00CD1A60" w:rsidRPr="00C376C7">
        <w:rPr>
          <w:rFonts w:ascii="Arial" w:hAnsi="Arial" w:cs="Arial"/>
          <w:sz w:val="20"/>
          <w:szCs w:val="20"/>
        </w:rPr>
        <w:t>ilinniart</w:t>
      </w:r>
      <w:r w:rsidR="000F0DA2" w:rsidRPr="00C376C7">
        <w:rPr>
          <w:rFonts w:ascii="Arial" w:hAnsi="Arial" w:cs="Arial"/>
          <w:sz w:val="20"/>
          <w:szCs w:val="20"/>
        </w:rPr>
        <w:t>u</w:t>
      </w:r>
      <w:r w:rsidR="00CD1A60" w:rsidRPr="00C376C7">
        <w:rPr>
          <w:rFonts w:ascii="Arial" w:hAnsi="Arial" w:cs="Arial"/>
          <w:sz w:val="20"/>
          <w:szCs w:val="20"/>
        </w:rPr>
        <w:t xml:space="preserve">nik qitiutitsineq, suliassaqarfiit tamakkua ineriartorteqqinneqarsinnaammata. </w:t>
      </w:r>
      <w:r w:rsidR="00381F72" w:rsidRPr="00C376C7">
        <w:rPr>
          <w:rFonts w:ascii="Arial" w:hAnsi="Arial" w:cs="Arial"/>
          <w:sz w:val="20"/>
          <w:szCs w:val="20"/>
        </w:rPr>
        <w:t xml:space="preserve">Iliuusissat tamakkua saniatigut nassuiaat inassuteqaateqassaaq pitsaassusilersuisarnerup pingaarnersiuinermi sassartinneqarnissaa pillugu, suliassaqarfimmut tassunga aningaasaliissutit amerlineqarnissaat pisariaqartinneqarmat. </w:t>
      </w:r>
    </w:p>
    <w:p w14:paraId="7D2F3357" w14:textId="12C4C436" w:rsidR="00CB10A1" w:rsidRPr="00C376C7" w:rsidRDefault="002C7BF5" w:rsidP="003F14A0">
      <w:pPr>
        <w:pStyle w:val="Default"/>
        <w:rPr>
          <w:sz w:val="20"/>
          <w:szCs w:val="20"/>
          <w:lang w:val="kl-GL"/>
        </w:rPr>
      </w:pPr>
      <w:r w:rsidRPr="00C376C7">
        <w:rPr>
          <w:sz w:val="20"/>
          <w:szCs w:val="20"/>
          <w:lang w:val="kl-GL"/>
        </w:rPr>
        <w:t xml:space="preserve">Taamaattumillu neriuppunga nassuiaat manna qularnaareqataassasoq iliuusissanik amerlanerusunik, suli pitsaanerusumik pitsaassusissanik qularnaarisoqartaleqqullugu ilinniarnertuunngorniarfimmi ilinniartitsinermi atortunik. </w:t>
      </w:r>
    </w:p>
    <w:p w14:paraId="010922D0" w14:textId="58B78060" w:rsidR="00CB10A1" w:rsidRPr="00C376C7" w:rsidRDefault="002C7BF5" w:rsidP="003F14A0">
      <w:pPr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>Atuarluarisi</w:t>
      </w:r>
      <w:r w:rsidR="00CB10A1" w:rsidRPr="00C376C7">
        <w:rPr>
          <w:rFonts w:ascii="Arial" w:hAnsi="Arial" w:cs="Arial"/>
          <w:sz w:val="20"/>
          <w:szCs w:val="20"/>
        </w:rPr>
        <w:t>,</w:t>
      </w:r>
    </w:p>
    <w:p w14:paraId="44AA30A0" w14:textId="77777777" w:rsidR="002C7BF5" w:rsidRPr="00C376C7" w:rsidRDefault="002C7BF5" w:rsidP="003F14A0">
      <w:pPr>
        <w:rPr>
          <w:rFonts w:ascii="Arial" w:hAnsi="Arial" w:cs="Arial"/>
          <w:sz w:val="20"/>
          <w:szCs w:val="20"/>
        </w:rPr>
      </w:pPr>
    </w:p>
    <w:p w14:paraId="6E90ED94" w14:textId="21A7FD39" w:rsidR="00CB10A1" w:rsidRPr="00C376C7" w:rsidRDefault="00CB10A1" w:rsidP="003F14A0">
      <w:pPr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>Inussiarnersumik inuulluaqqusilluta</w:t>
      </w:r>
    </w:p>
    <w:p w14:paraId="48F73C2E" w14:textId="77777777" w:rsidR="00CB10A1" w:rsidRPr="00C376C7" w:rsidRDefault="00CB10A1" w:rsidP="003F14A0">
      <w:pPr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 xml:space="preserve">Ane Lone Bagger </w:t>
      </w:r>
    </w:p>
    <w:p w14:paraId="3690E33A" w14:textId="69980445" w:rsidR="00CE7FC9" w:rsidRPr="00C376C7" w:rsidRDefault="003B353D" w:rsidP="003F14A0">
      <w:pPr>
        <w:rPr>
          <w:rFonts w:ascii="Arial" w:hAnsi="Arial" w:cs="Arial"/>
          <w:b/>
          <w:bCs/>
          <w:iCs/>
          <w:sz w:val="28"/>
          <w:szCs w:val="28"/>
        </w:rPr>
      </w:pPr>
      <w:bookmarkStart w:id="5" w:name="_Toc15565031"/>
      <w:r w:rsidRPr="00C376C7">
        <w:rPr>
          <w:rStyle w:val="Fremhv"/>
          <w:rFonts w:ascii="Arial" w:hAnsi="Arial" w:cs="Arial"/>
          <w:i w:val="0"/>
          <w:color w:val="262626"/>
          <w:sz w:val="20"/>
          <w:szCs w:val="20"/>
        </w:rPr>
        <w:br w:type="page"/>
      </w:r>
      <w:bookmarkStart w:id="6" w:name="_Toc19371482"/>
      <w:bookmarkEnd w:id="5"/>
      <w:r w:rsidR="00B34978" w:rsidRPr="00C376C7">
        <w:rPr>
          <w:rFonts w:ascii="Arial" w:hAnsi="Arial" w:cs="Arial"/>
          <w:b/>
          <w:bCs/>
          <w:sz w:val="28"/>
          <w:szCs w:val="28"/>
        </w:rPr>
        <w:lastRenderedPageBreak/>
        <w:t>Aallarniut</w:t>
      </w:r>
      <w:bookmarkEnd w:id="6"/>
    </w:p>
    <w:p w14:paraId="4976AB44" w14:textId="5CAA6D7C" w:rsidR="00CE7FC9" w:rsidRPr="00C376C7" w:rsidRDefault="008734F1" w:rsidP="003F14A0">
      <w:pPr>
        <w:spacing w:after="240"/>
        <w:rPr>
          <w:rStyle w:val="Fremhv"/>
          <w:rFonts w:ascii="Arial" w:hAnsi="Arial" w:cs="Arial"/>
          <w:i w:val="0"/>
          <w:sz w:val="20"/>
          <w:szCs w:val="20"/>
        </w:rPr>
      </w:pPr>
      <w:r w:rsidRPr="00C376C7">
        <w:rPr>
          <w:rStyle w:val="Fremhv"/>
          <w:rFonts w:ascii="Arial" w:hAnsi="Arial" w:cs="Arial"/>
          <w:i w:val="0"/>
          <w:sz w:val="20"/>
          <w:szCs w:val="20"/>
        </w:rPr>
        <w:t xml:space="preserve">Tulliuttuni nassuiaateqarfigineqassapput GUX-imi atugassatut ilinniutit suliarineqartarsimasut, nalilersuisoqartarlunilu qanoq annertutigisumik aamma sutigut ilinniusiat ilinniarnertuunngorniarfimmi siunertaasunik naammassinninnersut pillugit. </w:t>
      </w:r>
      <w:r w:rsidR="00B90FBB" w:rsidRPr="00C376C7">
        <w:rPr>
          <w:rStyle w:val="Fremhv"/>
          <w:rFonts w:ascii="Arial" w:hAnsi="Arial" w:cs="Arial"/>
          <w:i w:val="0"/>
          <w:sz w:val="20"/>
          <w:szCs w:val="20"/>
        </w:rPr>
        <w:t>Taamaaliortoqartassaaq aallaavigalugu nalilersuineq ilinniusiat fagini ataasiakkaani sammisassat ilaannut atorsinnaanersut</w:t>
      </w:r>
      <w:r w:rsidR="00E403FD" w:rsidRPr="00C376C7">
        <w:rPr>
          <w:rStyle w:val="Fremhv"/>
          <w:rFonts w:ascii="Arial" w:hAnsi="Arial" w:cs="Arial"/>
          <w:i w:val="0"/>
          <w:sz w:val="20"/>
          <w:szCs w:val="20"/>
        </w:rPr>
        <w:t>,</w:t>
      </w:r>
      <w:r w:rsidR="00B90FBB" w:rsidRPr="00C376C7">
        <w:rPr>
          <w:rStyle w:val="Fremhv"/>
          <w:rFonts w:ascii="Arial" w:hAnsi="Arial" w:cs="Arial"/>
          <w:i w:val="0"/>
          <w:sz w:val="20"/>
          <w:szCs w:val="20"/>
        </w:rPr>
        <w:t xml:space="preserve"> aamma qanoq atorsinnaanersut aallaavigalugit. </w:t>
      </w:r>
      <w:r w:rsidR="005D467E" w:rsidRPr="00C376C7">
        <w:rPr>
          <w:rStyle w:val="Fremhv"/>
          <w:rFonts w:ascii="Arial" w:hAnsi="Arial" w:cs="Arial"/>
          <w:i w:val="0"/>
          <w:sz w:val="20"/>
          <w:szCs w:val="20"/>
        </w:rPr>
        <w:t xml:space="preserve">Naatsorsuutigineqarpoq ilinniartitsinermi atortussat atorneqartarpata, ilinniartitsinissamullu pilersaarutaasut ilaannut ilalersuisutut isigineqarpata, apeqqutaatinnagu siunertaasoq faginut tunngasuunersoq imaluunniit perorsaanermut tunngasuunersoq, taava taakkua ilinniarnertuunngorniarfiup pingaarnertut anguniagaanut </w:t>
      </w:r>
      <w:r w:rsidR="00803664" w:rsidRPr="00C376C7">
        <w:rPr>
          <w:rStyle w:val="Fremhv"/>
          <w:rFonts w:ascii="Arial" w:hAnsi="Arial" w:cs="Arial"/>
          <w:i w:val="0"/>
          <w:sz w:val="20"/>
          <w:szCs w:val="20"/>
        </w:rPr>
        <w:t xml:space="preserve">tamatigoortumik perorsaanermut aamma qaffasinnerusumik ilinniagaqalerumaarnermut piareersaanermut ilaasutut isigineqarsinnaasut. </w:t>
      </w:r>
    </w:p>
    <w:p w14:paraId="68951ADB" w14:textId="24632F1A" w:rsidR="00CE7FC9" w:rsidRPr="00C376C7" w:rsidRDefault="004D4A52" w:rsidP="003F14A0">
      <w:pPr>
        <w:rPr>
          <w:rStyle w:val="Fremhv"/>
          <w:rFonts w:ascii="Arial" w:hAnsi="Arial" w:cs="Arial"/>
          <w:i w:val="0"/>
          <w:sz w:val="20"/>
          <w:szCs w:val="20"/>
        </w:rPr>
      </w:pPr>
      <w:r w:rsidRPr="00C376C7">
        <w:rPr>
          <w:rStyle w:val="Fremhv"/>
          <w:rFonts w:ascii="Arial" w:hAnsi="Arial" w:cs="Arial"/>
          <w:i w:val="0"/>
          <w:sz w:val="20"/>
          <w:szCs w:val="20"/>
        </w:rPr>
        <w:t>Suliat ingerlanneqarneranni fagitigut siunnersortit, ilinniartitsisut kiisalu ilinniartut immikkut toqqakkat</w:t>
      </w:r>
      <w:r w:rsidR="00E403FD" w:rsidRPr="00C376C7">
        <w:rPr>
          <w:rStyle w:val="Fremhv"/>
          <w:rFonts w:ascii="Arial" w:hAnsi="Arial" w:cs="Arial"/>
          <w:i w:val="0"/>
          <w:sz w:val="20"/>
          <w:szCs w:val="20"/>
        </w:rPr>
        <w:t xml:space="preserve"> atortut nalilersorneqarneranni</w:t>
      </w:r>
      <w:r w:rsidRPr="00C376C7">
        <w:rPr>
          <w:rStyle w:val="Fremhv"/>
          <w:rFonts w:ascii="Arial" w:hAnsi="Arial" w:cs="Arial"/>
          <w:i w:val="0"/>
          <w:sz w:val="20"/>
          <w:szCs w:val="20"/>
        </w:rPr>
        <w:t xml:space="preserve"> akulerunneqartarsimapput. </w:t>
      </w:r>
      <w:r w:rsidR="00EA40DA" w:rsidRPr="00C376C7">
        <w:rPr>
          <w:rStyle w:val="Fremhv"/>
          <w:rFonts w:ascii="Arial" w:hAnsi="Arial" w:cs="Arial"/>
          <w:i w:val="0"/>
          <w:sz w:val="20"/>
          <w:szCs w:val="20"/>
        </w:rPr>
        <w:t xml:space="preserve">Taamaattumik taakkua nalilersuisutut kapitalini tulliuttuni taaneqartarput. </w:t>
      </w:r>
    </w:p>
    <w:p w14:paraId="3B342484" w14:textId="0C5FE0BE" w:rsidR="00CE7FC9" w:rsidRPr="00C376C7" w:rsidRDefault="003A2AAC" w:rsidP="003F14A0">
      <w:pPr>
        <w:rPr>
          <w:rFonts w:ascii="Arial" w:hAnsi="Arial" w:cs="Arial"/>
          <w:sz w:val="20"/>
          <w:szCs w:val="20"/>
        </w:rPr>
      </w:pPr>
      <w:r w:rsidRPr="00C376C7">
        <w:rPr>
          <w:rStyle w:val="Fremhv"/>
          <w:rFonts w:ascii="Arial" w:hAnsi="Arial" w:cs="Arial"/>
          <w:i w:val="0"/>
          <w:sz w:val="20"/>
          <w:szCs w:val="20"/>
        </w:rPr>
        <w:t xml:space="preserve">Nalunaarusiaq tunngaveqarpoq nalilersuisunit oqaaseqaatinik, </w:t>
      </w:r>
      <w:r w:rsidR="002D4CEA" w:rsidRPr="00C376C7">
        <w:rPr>
          <w:rStyle w:val="Fremhv"/>
          <w:rFonts w:ascii="Arial" w:hAnsi="Arial" w:cs="Arial"/>
          <w:i w:val="0"/>
          <w:sz w:val="20"/>
          <w:szCs w:val="20"/>
        </w:rPr>
        <w:t xml:space="preserve">annerusutigullu taakkua </w:t>
      </w:r>
      <w:r w:rsidR="00C01A57" w:rsidRPr="00C376C7">
        <w:rPr>
          <w:rStyle w:val="Fremhv"/>
          <w:rFonts w:ascii="Arial" w:hAnsi="Arial" w:cs="Arial"/>
          <w:i w:val="0"/>
          <w:sz w:val="20"/>
          <w:szCs w:val="20"/>
        </w:rPr>
        <w:t>oqar</w:t>
      </w:r>
      <w:r w:rsidR="00073BE3" w:rsidRPr="00C376C7">
        <w:rPr>
          <w:rStyle w:val="Fremhv"/>
          <w:rFonts w:ascii="Arial" w:hAnsi="Arial" w:cs="Arial"/>
          <w:i w:val="0"/>
          <w:sz w:val="20"/>
          <w:szCs w:val="20"/>
        </w:rPr>
        <w:t>i</w:t>
      </w:r>
      <w:r w:rsidR="00C01A57" w:rsidRPr="00C376C7">
        <w:rPr>
          <w:rStyle w:val="Fremhv"/>
          <w:rFonts w:ascii="Arial" w:hAnsi="Arial" w:cs="Arial"/>
          <w:i w:val="0"/>
          <w:sz w:val="20"/>
          <w:szCs w:val="20"/>
        </w:rPr>
        <w:t xml:space="preserve">artuutaat aamma nalilersuineri oqariartuutaasarlutik. </w:t>
      </w:r>
      <w:r w:rsidR="00BB2C99" w:rsidRPr="00C376C7">
        <w:rPr>
          <w:rStyle w:val="Fremhv"/>
          <w:rFonts w:ascii="Arial" w:hAnsi="Arial" w:cs="Arial"/>
          <w:i w:val="0"/>
          <w:sz w:val="20"/>
          <w:szCs w:val="20"/>
        </w:rPr>
        <w:t xml:space="preserve">Oqariartuutit tamakkua nalunaarusiami ilinniartitaanerup perorsaanikkut </w:t>
      </w:r>
      <w:r w:rsidR="00073BE3" w:rsidRPr="00C376C7">
        <w:rPr>
          <w:rStyle w:val="Fremhv"/>
          <w:rFonts w:ascii="Arial" w:hAnsi="Arial" w:cs="Arial"/>
          <w:i w:val="0"/>
          <w:sz w:val="20"/>
          <w:szCs w:val="20"/>
        </w:rPr>
        <w:t xml:space="preserve">qitiutitaanut attavilerneqartarput, kiisalu fagit ilinniagassat ataasiakkaat ilinniartitsinermi pilersaarutaannut, taamalu ilinniarnertuunngorniarluni ilinniartitaanerup anguniagaanut pingaarnernut. </w:t>
      </w:r>
      <w:r w:rsidR="00643157" w:rsidRPr="00C376C7">
        <w:rPr>
          <w:rStyle w:val="Fremhv"/>
          <w:rFonts w:ascii="Arial" w:hAnsi="Arial" w:cs="Arial"/>
          <w:i w:val="0"/>
          <w:sz w:val="20"/>
          <w:szCs w:val="20"/>
        </w:rPr>
        <w:t>Nalunaarusiaq taamaasilluni assilissamillusooq pingaarnermik ersersit</w:t>
      </w:r>
      <w:r w:rsidR="004A4DD1" w:rsidRPr="00C376C7">
        <w:rPr>
          <w:rStyle w:val="Fremhv"/>
          <w:rFonts w:ascii="Arial" w:hAnsi="Arial" w:cs="Arial"/>
          <w:i w:val="0"/>
          <w:sz w:val="20"/>
          <w:szCs w:val="20"/>
        </w:rPr>
        <w:t>s</w:t>
      </w:r>
      <w:r w:rsidR="00643157" w:rsidRPr="00C376C7">
        <w:rPr>
          <w:rStyle w:val="Fremhv"/>
          <w:rFonts w:ascii="Arial" w:hAnsi="Arial" w:cs="Arial"/>
          <w:i w:val="0"/>
          <w:sz w:val="20"/>
          <w:szCs w:val="20"/>
        </w:rPr>
        <w:t xml:space="preserve">issaaq, nalilersuisuusut </w:t>
      </w:r>
      <w:r w:rsidR="00B617E6" w:rsidRPr="00C376C7">
        <w:rPr>
          <w:rStyle w:val="Fremhv"/>
          <w:rFonts w:ascii="Arial" w:hAnsi="Arial" w:cs="Arial"/>
          <w:i w:val="0"/>
          <w:sz w:val="20"/>
          <w:szCs w:val="20"/>
        </w:rPr>
        <w:t>ilinniartitsinermi atortussatut pitsaasutut pingaartitaannik, fagit</w:t>
      </w:r>
      <w:r w:rsidR="00527BF8" w:rsidRPr="00C376C7">
        <w:rPr>
          <w:rStyle w:val="Fremhv"/>
          <w:rFonts w:ascii="Arial" w:hAnsi="Arial" w:cs="Arial"/>
          <w:i w:val="0"/>
          <w:sz w:val="20"/>
          <w:szCs w:val="20"/>
        </w:rPr>
        <w:t>,</w:t>
      </w:r>
      <w:r w:rsidR="00B617E6" w:rsidRPr="00C376C7">
        <w:rPr>
          <w:rStyle w:val="Fremhv"/>
          <w:rFonts w:ascii="Arial" w:hAnsi="Arial" w:cs="Arial"/>
          <w:i w:val="0"/>
          <w:sz w:val="20"/>
          <w:szCs w:val="20"/>
        </w:rPr>
        <w:t xml:space="preserve"> taamalu ilinniarnertuunngorniarnermik ilinniartitaanerup siunertaanik, kiisalu aamma pitsanngorsaatissatut kissaataasinnaasunik, taakkualu </w:t>
      </w:r>
      <w:r w:rsidR="00ED35F3" w:rsidRPr="00C376C7">
        <w:rPr>
          <w:rStyle w:val="Fremhv"/>
          <w:rFonts w:ascii="Arial" w:hAnsi="Arial" w:cs="Arial"/>
          <w:i w:val="0"/>
          <w:sz w:val="20"/>
          <w:szCs w:val="20"/>
        </w:rPr>
        <w:t xml:space="preserve">ilinniartitaanerni  anguniakkanut pingaarnernut sanilliunneqartarlutik. </w:t>
      </w:r>
      <w:r w:rsidR="00CD3E3A" w:rsidRPr="00C376C7">
        <w:rPr>
          <w:rStyle w:val="Fremhv"/>
          <w:rFonts w:ascii="Arial" w:hAnsi="Arial" w:cs="Arial"/>
          <w:i w:val="0"/>
          <w:sz w:val="20"/>
          <w:szCs w:val="20"/>
        </w:rPr>
        <w:t xml:space="preserve">Atortussat ineriartortinneqartut Ilinniartitaanermut Naalakkersuisoqarfimmiit tapersersorneqartumik tamarmik ilalersuisuussapput ilinniarnertuunngorniarluni ilinniartitaanermi siunertaasunik, tamatumanilu aamma tassani ilinniartitsinermut pilersaarutaasunik. </w:t>
      </w:r>
      <w:r w:rsidR="00A12787" w:rsidRPr="00C376C7">
        <w:rPr>
          <w:rStyle w:val="Fremhv"/>
          <w:rFonts w:ascii="Arial" w:hAnsi="Arial" w:cs="Arial"/>
          <w:i w:val="0"/>
          <w:sz w:val="20"/>
          <w:szCs w:val="20"/>
        </w:rPr>
        <w:t xml:space="preserve">Tapiissuteqartoqarsinnaavoq ilinniartitsissutissanik atuakkiornernut, atuartitsinernik ingerlatsinernut aamma atortussanut allanut, GUX-imi ilinniarnertuunngorniartunut ineriartortinneqartunut. </w:t>
      </w:r>
    </w:p>
    <w:p w14:paraId="057785C1" w14:textId="1F617796" w:rsidR="00CE7FC9" w:rsidRPr="00C376C7" w:rsidRDefault="00231A23" w:rsidP="003F14A0">
      <w:pPr>
        <w:rPr>
          <w:rFonts w:ascii="Arial" w:hAnsi="Arial" w:cs="Arial"/>
          <w:iCs/>
          <w:sz w:val="20"/>
          <w:szCs w:val="20"/>
        </w:rPr>
      </w:pPr>
      <w:r w:rsidRPr="00C376C7">
        <w:rPr>
          <w:rStyle w:val="Fremhv"/>
          <w:rFonts w:ascii="Arial" w:hAnsi="Arial" w:cs="Arial"/>
          <w:i w:val="0"/>
          <w:sz w:val="20"/>
          <w:szCs w:val="20"/>
        </w:rPr>
        <w:t xml:space="preserve">Nalilersuisartut oqaaseqaataat tunuliaqutaralugit </w:t>
      </w:r>
      <w:r w:rsidR="00677335" w:rsidRPr="00C376C7">
        <w:rPr>
          <w:rStyle w:val="Fremhv"/>
          <w:rFonts w:ascii="Arial" w:hAnsi="Arial" w:cs="Arial"/>
          <w:i w:val="0"/>
          <w:sz w:val="20"/>
          <w:szCs w:val="20"/>
        </w:rPr>
        <w:t xml:space="preserve">saqqummiussisoqarpoq </w:t>
      </w:r>
      <w:r w:rsidR="00793FB5" w:rsidRPr="00C376C7">
        <w:rPr>
          <w:rStyle w:val="Fremhv"/>
          <w:rFonts w:ascii="Arial" w:hAnsi="Arial" w:cs="Arial"/>
          <w:i w:val="0"/>
          <w:sz w:val="20"/>
          <w:szCs w:val="20"/>
        </w:rPr>
        <w:t xml:space="preserve">ilinniartitsinermi atortussanik ineriartortitsisarnissanut aamma pitsaanerulersitsisarnissanut. </w:t>
      </w:r>
    </w:p>
    <w:p w14:paraId="231AAFBA" w14:textId="0274B9CC" w:rsidR="00195B68" w:rsidRPr="00C376C7" w:rsidRDefault="001935FE" w:rsidP="003F14A0">
      <w:pPr>
        <w:pStyle w:val="Overskrift1"/>
      </w:pPr>
      <w:bookmarkStart w:id="7" w:name="_Toc19371483"/>
      <w:r w:rsidRPr="00C376C7">
        <w:t>Eqikkaaneq</w:t>
      </w:r>
      <w:bookmarkEnd w:id="7"/>
    </w:p>
    <w:p w14:paraId="45B74675" w14:textId="7C514565" w:rsidR="00325EB1" w:rsidRPr="00C376C7" w:rsidRDefault="00D77E14" w:rsidP="003F14A0">
      <w:pPr>
        <w:spacing w:before="240"/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 xml:space="preserve">Nalilersuinermit </w:t>
      </w:r>
      <w:r w:rsidR="00E34F3E" w:rsidRPr="00C376C7">
        <w:rPr>
          <w:rFonts w:ascii="Arial" w:hAnsi="Arial" w:cs="Arial"/>
          <w:sz w:val="20"/>
          <w:szCs w:val="20"/>
        </w:rPr>
        <w:t>pingaarnertut isummiussat tassaapput ilinniartitsinermi atortussat annerusutigut inatsisini atuuttuni piumasarineqartunik naammassinnittuusartut, kiisalu ilinniartitseriaatsin</w:t>
      </w:r>
      <w:r w:rsidR="00DB08D1" w:rsidRPr="00C376C7">
        <w:rPr>
          <w:rFonts w:ascii="Arial" w:hAnsi="Arial" w:cs="Arial"/>
          <w:sz w:val="20"/>
          <w:szCs w:val="20"/>
        </w:rPr>
        <w:t xml:space="preserve">ut aamma fagini ilinniagassanik pilersaarutinut. </w:t>
      </w:r>
      <w:r w:rsidR="007F2156" w:rsidRPr="00C376C7">
        <w:rPr>
          <w:rFonts w:ascii="Arial" w:hAnsi="Arial" w:cs="Arial"/>
          <w:sz w:val="20"/>
          <w:szCs w:val="20"/>
        </w:rPr>
        <w:t xml:space="preserve">Ataatsimut isigaluni ilinniartitsinermi atorneqartartut amerlanerit </w:t>
      </w:r>
      <w:r w:rsidR="009F23C6" w:rsidRPr="00C376C7">
        <w:rPr>
          <w:rFonts w:ascii="Arial" w:hAnsi="Arial" w:cs="Arial"/>
          <w:sz w:val="20"/>
          <w:szCs w:val="20"/>
        </w:rPr>
        <w:t xml:space="preserve">nalilersuisartunit akuersaarnartinneqarput, </w:t>
      </w:r>
      <w:r w:rsidR="001828B8" w:rsidRPr="00C376C7">
        <w:rPr>
          <w:rFonts w:ascii="Arial" w:hAnsi="Arial" w:cs="Arial"/>
          <w:sz w:val="20"/>
          <w:szCs w:val="20"/>
        </w:rPr>
        <w:t xml:space="preserve">naak atortussat assigiinngitsorujussuarmik atorneqartaraluartut, </w:t>
      </w:r>
      <w:r w:rsidR="008B696B" w:rsidRPr="00C376C7">
        <w:rPr>
          <w:rFonts w:ascii="Arial" w:hAnsi="Arial" w:cs="Arial"/>
          <w:sz w:val="20"/>
          <w:szCs w:val="20"/>
        </w:rPr>
        <w:t xml:space="preserve">nassuiaammut atatillugu ilinniartitsissutinut ataasiakkaanut ilanngussami 2-mi nassuiaataasuni ersittutut. </w:t>
      </w:r>
      <w:r w:rsidR="00FE7DDE" w:rsidRPr="00C376C7">
        <w:rPr>
          <w:rFonts w:ascii="Arial" w:hAnsi="Arial" w:cs="Arial"/>
          <w:sz w:val="20"/>
          <w:szCs w:val="20"/>
        </w:rPr>
        <w:t xml:space="preserve">Nalilersuisartunit immikkut erseqqissaatigineqarpoq minnerunngitsumik pitsaasuusoq ilinniartitsinermi atortut angusassanik assigiinngitsumik qaffasissusilinnik ilalersuisuusarneri, </w:t>
      </w:r>
      <w:r w:rsidR="004D22E4" w:rsidRPr="00C376C7">
        <w:rPr>
          <w:rFonts w:ascii="Arial" w:hAnsi="Arial" w:cs="Arial"/>
          <w:sz w:val="20"/>
          <w:szCs w:val="20"/>
        </w:rPr>
        <w:t xml:space="preserve">immikkullu ilinniartitseriaatsinik assigiinngitsunik isiginiaasuusarlutik. </w:t>
      </w:r>
      <w:r w:rsidR="00B2385D" w:rsidRPr="00C376C7">
        <w:rPr>
          <w:rFonts w:ascii="Arial" w:hAnsi="Arial" w:cs="Arial"/>
          <w:sz w:val="20"/>
          <w:szCs w:val="20"/>
        </w:rPr>
        <w:t xml:space="preserve">Nalilersuisartut ersersippaat nalilersuinerup matuma </w:t>
      </w:r>
      <w:r w:rsidR="00514278" w:rsidRPr="00C376C7">
        <w:rPr>
          <w:rFonts w:ascii="Arial" w:hAnsi="Arial" w:cs="Arial"/>
          <w:sz w:val="20"/>
          <w:szCs w:val="20"/>
        </w:rPr>
        <w:t xml:space="preserve">ilinniutissanut amerlanerusunut isitik ammaassimagaat. </w:t>
      </w:r>
      <w:r w:rsidR="00364CDE" w:rsidRPr="00C376C7">
        <w:rPr>
          <w:rFonts w:ascii="Arial" w:hAnsi="Arial" w:cs="Arial"/>
          <w:sz w:val="20"/>
          <w:szCs w:val="20"/>
        </w:rPr>
        <w:t>Nalunaarusiami pingaarnertut eqikkaaneq tassaavoq ilinniartitsinermi atortussat ilalersuisartut ilinniartitsinerup immikkoortuini fagini assigiinngitsuni, taamalu aamma ilinniarnertuunngorniartarnermik ilinniakkami siunertaasunik, kiisalu periaatsit maanna isikkumittut ilinniartitsissutissanik qaffasissunik pitsaassusilinnik qularnaarisartut, kisiannili ineriartorteqqinneqarsinnaallu</w:t>
      </w:r>
      <w:r w:rsidR="00092195" w:rsidRPr="00C376C7">
        <w:rPr>
          <w:rFonts w:ascii="Arial" w:hAnsi="Arial" w:cs="Arial"/>
          <w:sz w:val="20"/>
          <w:szCs w:val="20"/>
        </w:rPr>
        <w:t>tik,</w:t>
      </w:r>
      <w:r w:rsidR="00364CDE" w:rsidRPr="00C376C7">
        <w:rPr>
          <w:rFonts w:ascii="Arial" w:hAnsi="Arial" w:cs="Arial"/>
          <w:sz w:val="20"/>
          <w:szCs w:val="20"/>
        </w:rPr>
        <w:t xml:space="preserve"> </w:t>
      </w:r>
      <w:r w:rsidR="00364CDE" w:rsidRPr="00C376C7">
        <w:rPr>
          <w:rFonts w:ascii="Arial" w:hAnsi="Arial" w:cs="Arial"/>
          <w:sz w:val="20"/>
          <w:szCs w:val="20"/>
        </w:rPr>
        <w:lastRenderedPageBreak/>
        <w:t xml:space="preserve">immikkoortuni ersarissuutitsinissami aamma ilinniarnertuunngorniartunut aalajangersimasunut sammititaaneri eqqarsaatigalugit. </w:t>
      </w:r>
    </w:p>
    <w:p w14:paraId="0DC3A5B3" w14:textId="7B25B359" w:rsidR="00701FF4" w:rsidRPr="00C376C7" w:rsidRDefault="006479BE" w:rsidP="003F14A0">
      <w:pPr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>Nalilersuisartulli aamma eqqa</w:t>
      </w:r>
      <w:r w:rsidR="00092195" w:rsidRPr="00C376C7">
        <w:rPr>
          <w:rFonts w:ascii="Arial" w:hAnsi="Arial" w:cs="Arial"/>
          <w:sz w:val="20"/>
          <w:szCs w:val="20"/>
        </w:rPr>
        <w:t>rtorpaat</w:t>
      </w:r>
      <w:r w:rsidRPr="00C376C7">
        <w:rPr>
          <w:rFonts w:ascii="Arial" w:hAnsi="Arial" w:cs="Arial"/>
          <w:sz w:val="20"/>
          <w:szCs w:val="20"/>
        </w:rPr>
        <w:t xml:space="preserve"> </w:t>
      </w:r>
      <w:r w:rsidR="00092195" w:rsidRPr="00C376C7">
        <w:rPr>
          <w:rFonts w:ascii="Arial" w:hAnsi="Arial" w:cs="Arial"/>
          <w:sz w:val="20"/>
          <w:szCs w:val="20"/>
        </w:rPr>
        <w:t xml:space="preserve">annerusumik </w:t>
      </w:r>
      <w:r w:rsidRPr="00C376C7">
        <w:rPr>
          <w:rFonts w:ascii="Arial" w:hAnsi="Arial" w:cs="Arial"/>
          <w:sz w:val="20"/>
          <w:szCs w:val="20"/>
        </w:rPr>
        <w:t xml:space="preserve">immikkut aallullugit sammisassat. </w:t>
      </w:r>
      <w:r w:rsidR="002F375F" w:rsidRPr="00C376C7">
        <w:rPr>
          <w:rFonts w:ascii="Arial" w:hAnsi="Arial" w:cs="Arial"/>
          <w:sz w:val="20"/>
          <w:szCs w:val="20"/>
        </w:rPr>
        <w:t>Saqqummersitani arlaqartuni eqqaaneqarput oqaatsit nalunartut faginut tunngasuni taaguutini aamma fagini suliaqalinnginnermi taaguutini</w:t>
      </w:r>
      <w:r w:rsidR="00BA01B1" w:rsidRPr="00C376C7">
        <w:rPr>
          <w:rStyle w:val="Fodnotehenvisning"/>
          <w:rFonts w:ascii="Arial" w:hAnsi="Arial" w:cs="Arial"/>
          <w:sz w:val="20"/>
          <w:szCs w:val="20"/>
        </w:rPr>
        <w:footnoteReference w:id="1"/>
      </w:r>
      <w:r w:rsidR="002C1421" w:rsidRPr="00C376C7">
        <w:rPr>
          <w:rFonts w:ascii="Arial" w:hAnsi="Arial" w:cs="Arial"/>
          <w:sz w:val="20"/>
          <w:szCs w:val="20"/>
        </w:rPr>
        <w:t xml:space="preserve"> </w:t>
      </w:r>
      <w:r w:rsidR="002F375F" w:rsidRPr="00C376C7">
        <w:rPr>
          <w:rFonts w:ascii="Arial" w:hAnsi="Arial" w:cs="Arial"/>
          <w:sz w:val="20"/>
          <w:szCs w:val="20"/>
        </w:rPr>
        <w:t>ajoqutaasut</w:t>
      </w:r>
      <w:r w:rsidR="00F8330B" w:rsidRPr="00C376C7">
        <w:rPr>
          <w:rFonts w:ascii="Arial" w:hAnsi="Arial" w:cs="Arial"/>
          <w:sz w:val="20"/>
          <w:szCs w:val="20"/>
        </w:rPr>
        <w:t>u</w:t>
      </w:r>
      <w:r w:rsidR="002F375F" w:rsidRPr="00C376C7">
        <w:rPr>
          <w:rFonts w:ascii="Arial" w:hAnsi="Arial" w:cs="Arial"/>
          <w:sz w:val="20"/>
          <w:szCs w:val="20"/>
        </w:rPr>
        <w:t>t</w:t>
      </w:r>
      <w:r w:rsidR="00174454" w:rsidRPr="00C376C7">
        <w:rPr>
          <w:rFonts w:ascii="Arial" w:hAnsi="Arial" w:cs="Arial"/>
          <w:sz w:val="20"/>
          <w:szCs w:val="20"/>
        </w:rPr>
        <w:t>.</w:t>
      </w:r>
      <w:r w:rsidR="00E53908" w:rsidRPr="00C376C7">
        <w:rPr>
          <w:rFonts w:ascii="Arial" w:hAnsi="Arial" w:cs="Arial"/>
          <w:sz w:val="20"/>
          <w:szCs w:val="20"/>
        </w:rPr>
        <w:t xml:space="preserve"> </w:t>
      </w:r>
      <w:r w:rsidR="004A1642" w:rsidRPr="00C376C7">
        <w:rPr>
          <w:rFonts w:ascii="Arial" w:hAnsi="Arial" w:cs="Arial"/>
          <w:sz w:val="20"/>
          <w:szCs w:val="20"/>
        </w:rPr>
        <w:t xml:space="preserve">Ilinniutinullu ataasiakkaanut atatillugu eqqaaneqarput kukkunerit aamma amigaatit. </w:t>
      </w:r>
      <w:r w:rsidR="00BB51F6" w:rsidRPr="00C376C7">
        <w:rPr>
          <w:rFonts w:ascii="Arial" w:hAnsi="Arial" w:cs="Arial"/>
          <w:sz w:val="20"/>
          <w:szCs w:val="20"/>
        </w:rPr>
        <w:t xml:space="preserve">Nalunaarusiami eqqaaneqartarpoq kukkunerit aamma amigaatit nassaassaasartut ilinniusiani, amerlasuutigullu tamakkua ineriartornermik pissuteqartartut, sammisat nutaanngilisoortarmata. </w:t>
      </w:r>
    </w:p>
    <w:p w14:paraId="58A4914E" w14:textId="4DE9A383" w:rsidR="002910AA" w:rsidRPr="00C376C7" w:rsidRDefault="00C10742" w:rsidP="003F14A0">
      <w:pPr>
        <w:spacing w:before="240"/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 xml:space="preserve">Ilinniartitsisut inerititaqarfiusunik isornartorsiutaat nalunaarusiami </w:t>
      </w:r>
      <w:r w:rsidR="00461BC7" w:rsidRPr="00C376C7">
        <w:rPr>
          <w:rFonts w:ascii="Arial" w:hAnsi="Arial" w:cs="Arial"/>
          <w:sz w:val="20"/>
          <w:szCs w:val="20"/>
        </w:rPr>
        <w:t>erseqqissaatigineqartarput</w:t>
      </w:r>
      <w:r w:rsidR="00F8330B" w:rsidRPr="00C376C7">
        <w:rPr>
          <w:rFonts w:ascii="Arial" w:hAnsi="Arial" w:cs="Arial"/>
          <w:sz w:val="20"/>
          <w:szCs w:val="20"/>
        </w:rPr>
        <w:t>,</w:t>
      </w:r>
      <w:r w:rsidR="00461BC7" w:rsidRPr="00C376C7">
        <w:rPr>
          <w:rFonts w:ascii="Arial" w:hAnsi="Arial" w:cs="Arial"/>
          <w:sz w:val="20"/>
          <w:szCs w:val="20"/>
        </w:rPr>
        <w:t xml:space="preserve"> kissaatitut arlaqartutut ilinniusiornermi suliareqqitassaasutut. </w:t>
      </w:r>
      <w:r w:rsidR="00EA003A" w:rsidRPr="00C376C7">
        <w:rPr>
          <w:rFonts w:ascii="Arial" w:hAnsi="Arial" w:cs="Arial"/>
          <w:sz w:val="20"/>
          <w:szCs w:val="20"/>
        </w:rPr>
        <w:t>Nalilersuisartuniit immikkut makkununnga</w:t>
      </w:r>
      <w:r w:rsidR="00F8330B" w:rsidRPr="00C376C7">
        <w:rPr>
          <w:rFonts w:ascii="Arial" w:hAnsi="Arial" w:cs="Arial"/>
          <w:sz w:val="20"/>
          <w:szCs w:val="20"/>
        </w:rPr>
        <w:t xml:space="preserve"> kissaatit</w:t>
      </w:r>
      <w:r w:rsidR="00EA003A" w:rsidRPr="00C376C7">
        <w:rPr>
          <w:rFonts w:ascii="Arial" w:hAnsi="Arial" w:cs="Arial"/>
          <w:sz w:val="20"/>
          <w:szCs w:val="20"/>
        </w:rPr>
        <w:t xml:space="preserve"> erseqqissaatigineqarput</w:t>
      </w:r>
      <w:r w:rsidR="002910AA" w:rsidRPr="00C376C7">
        <w:rPr>
          <w:rFonts w:ascii="Arial" w:hAnsi="Arial" w:cs="Arial"/>
          <w:sz w:val="20"/>
          <w:szCs w:val="20"/>
        </w:rPr>
        <w:t>:</w:t>
      </w:r>
    </w:p>
    <w:p w14:paraId="184F54F2" w14:textId="52B2814E" w:rsidR="002910AA" w:rsidRPr="00C376C7" w:rsidRDefault="009E23FD" w:rsidP="003F14A0">
      <w:pPr>
        <w:pStyle w:val="Listeafsnit"/>
        <w:numPr>
          <w:ilvl w:val="0"/>
          <w:numId w:val="15"/>
        </w:numPr>
        <w:spacing w:before="240"/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>Immikkut annertusisamik sulissutigineqassasoq ilinniusiaasartut malinnaatinneqartarnissaat</w:t>
      </w:r>
      <w:r w:rsidR="008C700E" w:rsidRPr="00C376C7">
        <w:rPr>
          <w:rFonts w:ascii="Arial" w:hAnsi="Arial" w:cs="Arial"/>
          <w:sz w:val="20"/>
          <w:szCs w:val="20"/>
        </w:rPr>
        <w:t>.</w:t>
      </w:r>
    </w:p>
    <w:p w14:paraId="78D918EC" w14:textId="6ADDFFB1" w:rsidR="002910AA" w:rsidRPr="00C376C7" w:rsidRDefault="00935A37" w:rsidP="003F14A0">
      <w:pPr>
        <w:pStyle w:val="Listeafsnit"/>
        <w:numPr>
          <w:ilvl w:val="0"/>
          <w:numId w:val="15"/>
        </w:numPr>
        <w:spacing w:before="240"/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 xml:space="preserve">Ilinniusiat ilinniartitsisuusartunut pitsaanerusumik ilisaritinneqartarnissaat. </w:t>
      </w:r>
    </w:p>
    <w:p w14:paraId="564F6399" w14:textId="76E44DA2" w:rsidR="002910AA" w:rsidRPr="00C376C7" w:rsidRDefault="00D96E24" w:rsidP="003F14A0">
      <w:pPr>
        <w:pStyle w:val="Listeafsnit"/>
        <w:numPr>
          <w:ilvl w:val="0"/>
          <w:numId w:val="15"/>
        </w:numPr>
        <w:spacing w:before="240"/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 xml:space="preserve">Ilinniusiat annertunerujartortumik ilinniagaqartut angusimasaannut assigiinngitsunut naapertuuttumik suliaasalernissaat. </w:t>
      </w:r>
    </w:p>
    <w:p w14:paraId="10C59916" w14:textId="6B4AF78E" w:rsidR="002910AA" w:rsidRPr="00C376C7" w:rsidRDefault="00390D92" w:rsidP="003F14A0">
      <w:pPr>
        <w:pStyle w:val="Listeafsnit"/>
        <w:numPr>
          <w:ilvl w:val="0"/>
          <w:numId w:val="15"/>
        </w:numPr>
        <w:spacing w:before="240"/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>Ilitsoqqussarinagit oqaasilinnut</w:t>
      </w:r>
      <w:r w:rsidR="00CA3F89" w:rsidRPr="00C376C7">
        <w:rPr>
          <w:rFonts w:ascii="Arial" w:hAnsi="Arial" w:cs="Arial"/>
          <w:sz w:val="20"/>
          <w:szCs w:val="20"/>
        </w:rPr>
        <w:t xml:space="preserve"> ilinniartitseriaatsip aallunneqarnera aalajangiusimaneqassasoq, aallunneqassasullu oqaatsinik allattuiffiit taaguutinullu nassuiaatit atorsinnaasut.</w:t>
      </w:r>
    </w:p>
    <w:p w14:paraId="3F9641BE" w14:textId="42DC6B4D" w:rsidR="00DF5EC0" w:rsidRPr="00C376C7" w:rsidRDefault="00E158D6" w:rsidP="003F14A0">
      <w:pPr>
        <w:spacing w:before="240"/>
        <w:rPr>
          <w:rFonts w:ascii="Arial" w:hAnsi="Arial" w:cs="Arial"/>
          <w:sz w:val="20"/>
          <w:szCs w:val="20"/>
        </w:rPr>
      </w:pPr>
      <w:r w:rsidRPr="00C376C7">
        <w:rPr>
          <w:noProof/>
          <w:lang w:eastAsia="kl-GL"/>
        </w:rPr>
        <w:drawing>
          <wp:anchor distT="0" distB="0" distL="114300" distR="114300" simplePos="0" relativeHeight="251662848" behindDoc="0" locked="0" layoutInCell="1" allowOverlap="1" wp14:anchorId="0E288B24" wp14:editId="16B49B65">
            <wp:simplePos x="0" y="0"/>
            <wp:positionH relativeFrom="margin">
              <wp:posOffset>-9957</wp:posOffset>
            </wp:positionH>
            <wp:positionV relativeFrom="margin">
              <wp:posOffset>4250792</wp:posOffset>
            </wp:positionV>
            <wp:extent cx="5884545" cy="2874645"/>
            <wp:effectExtent l="57150" t="19050" r="40005" b="97155"/>
            <wp:wrapSquare wrapText="bothSides"/>
            <wp:docPr id="8" name="Billede 8" descr="C:\Users\ahma\Desktop\Astrid\Billeder\Billeder, stud.folder\GUX Aas - billeder\0H9A42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hma\Desktop\Astrid\Billeder\Billeder, stud.folder\GUX Aas - billeder\0H9A429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12457" r="-203" b="14144"/>
                    <a:stretch/>
                  </pic:blipFill>
                  <pic:spPr bwMode="auto">
                    <a:xfrm>
                      <a:off x="0" y="0"/>
                      <a:ext cx="5884545" cy="287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7BE2" w:rsidRPr="00C376C7">
        <w:rPr>
          <w:rFonts w:ascii="Arial" w:hAnsi="Arial" w:cs="Arial"/>
          <w:sz w:val="20"/>
          <w:szCs w:val="20"/>
        </w:rPr>
        <w:t>Ilinniartitaanermut Naalakkersuisoqarfiup faginut siunnersortit suleqatigalugit siunnersuutit suliarineri ingerlateqqissavai</w:t>
      </w:r>
      <w:r w:rsidR="00112726" w:rsidRPr="00C376C7">
        <w:rPr>
          <w:rFonts w:ascii="Arial" w:hAnsi="Arial" w:cs="Arial"/>
          <w:sz w:val="20"/>
          <w:szCs w:val="20"/>
        </w:rPr>
        <w:t>.</w:t>
      </w:r>
      <w:bookmarkStart w:id="8" w:name="_Toc15565035"/>
      <w:r w:rsidR="00DF5EC0" w:rsidRPr="00C376C7">
        <w:br w:type="page"/>
      </w:r>
    </w:p>
    <w:p w14:paraId="2B0F14C5" w14:textId="613CCFC1" w:rsidR="00660B30" w:rsidRPr="00C376C7" w:rsidRDefault="001935FE" w:rsidP="003F14A0">
      <w:pPr>
        <w:pStyle w:val="Overskrift1"/>
        <w:spacing w:after="240"/>
      </w:pPr>
      <w:bookmarkStart w:id="9" w:name="_Toc19371484"/>
      <w:r w:rsidRPr="00C376C7">
        <w:lastRenderedPageBreak/>
        <w:t>Tunuliaqutaasut</w:t>
      </w:r>
      <w:bookmarkEnd w:id="8"/>
      <w:bookmarkEnd w:id="9"/>
    </w:p>
    <w:p w14:paraId="1997AB72" w14:textId="609D8E09" w:rsidR="0089195D" w:rsidRPr="00C376C7" w:rsidRDefault="00332F80" w:rsidP="003F14A0">
      <w:pPr>
        <w:spacing w:after="240"/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 xml:space="preserve">Ilinniarnertuunngorniarluni ilinniartitaanerup (GUX) pingaarnertut anguniagaraa tamatigoortumik perorsagaaneq aamma ilinniagaqalernissamut piareersarneq. </w:t>
      </w:r>
      <w:r w:rsidR="00E92B75" w:rsidRPr="00C376C7">
        <w:rPr>
          <w:rFonts w:ascii="Arial" w:hAnsi="Arial" w:cs="Arial"/>
          <w:sz w:val="20"/>
          <w:szCs w:val="20"/>
        </w:rPr>
        <w:t xml:space="preserve">Ilisimasassat ilinniagaqartut ilinniartitaanermikkut pissarsiarisassaat fagitigut siammasissuseqarlutillu itissuseqassapput. </w:t>
      </w:r>
      <w:r w:rsidR="0089195D" w:rsidRPr="00C376C7">
        <w:rPr>
          <w:rFonts w:ascii="Arial" w:hAnsi="Arial" w:cs="Arial"/>
          <w:sz w:val="20"/>
          <w:szCs w:val="20"/>
        </w:rPr>
        <w:t xml:space="preserve">Taamaattumik naatsorsuutigineqarpoq ilinniarnermi atortussat Ilinniartitaanermut Naalakkersuisoqarfimmit taperserneqartartut anguniakkamik pingaarnermik naammassinnittuusassasut, fagitigut immikkoortuni assigiinngitsuni, sammisani imaluunniit ilinniartitsinermi suleriaatsini.  </w:t>
      </w:r>
    </w:p>
    <w:p w14:paraId="4C82B6F6" w14:textId="6E2C37E0" w:rsidR="000B137D" w:rsidRPr="00C376C7" w:rsidRDefault="004A2599" w:rsidP="003F14A0">
      <w:pPr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 xml:space="preserve">Ilinniarnertuunngorniarfimmi ilikkagassatut pilersaarutit pillugit Namminersorlutik Oqartussat nalunaarutaanni nr. 7, 27. maj 2014-imeersumi malittarisassat annerusumik allaaserineqarput, </w:t>
      </w:r>
      <w:r w:rsidR="00161C62" w:rsidRPr="00C376C7">
        <w:rPr>
          <w:rFonts w:ascii="Arial" w:hAnsi="Arial" w:cs="Arial"/>
          <w:sz w:val="20"/>
          <w:szCs w:val="20"/>
        </w:rPr>
        <w:t xml:space="preserve">malittarisassat fagini ataasiakkaani ilikkagassani siunertaasunik, fagip siunertaanik, ilikkagassanut anguniakkanik aamma ilikkagassat imarisaasigut, ilinniartitsinerup aaqqissuunneqartarneratigut kiisalu nalilersuivigineqartarneratigut. </w:t>
      </w:r>
      <w:r w:rsidR="00FA39A4" w:rsidRPr="00C376C7">
        <w:rPr>
          <w:rFonts w:ascii="Arial" w:hAnsi="Arial" w:cs="Arial"/>
          <w:sz w:val="20"/>
          <w:szCs w:val="20"/>
        </w:rPr>
        <w:t>Taamaattumillu aamma naatsorsuutigineqarpoq ilinniartitsissutitut atortussat Namminersorlutik Oqartussanit taperserneqartumik suliaasut naammassinnittuusarnissaat fagini assigiinngitsuni ilikkagassanut pilersaarutinik</w:t>
      </w:r>
      <w:r w:rsidR="00FA39A4" w:rsidRPr="00C376C7">
        <w:rPr>
          <w:rFonts w:ascii="Arial" w:hAnsi="Arial" w:cs="Arial"/>
          <w:sz w:val="20"/>
          <w:szCs w:val="20"/>
          <w:vertAlign w:val="superscript"/>
        </w:rPr>
        <w:t>2</w:t>
      </w:r>
      <w:r w:rsidR="00FA39A4" w:rsidRPr="00C376C7">
        <w:rPr>
          <w:rFonts w:ascii="Arial" w:hAnsi="Arial" w:cs="Arial"/>
          <w:sz w:val="20"/>
          <w:szCs w:val="20"/>
        </w:rPr>
        <w:t xml:space="preserve"> tamakkiisunik taakkualuunniit ilaannik. </w:t>
      </w:r>
    </w:p>
    <w:p w14:paraId="4DB1E64A" w14:textId="6D974F4E" w:rsidR="00F63C3C" w:rsidRPr="00C376C7" w:rsidRDefault="00FA39A4" w:rsidP="003F14A0">
      <w:pPr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 xml:space="preserve">Tamatumalu saniatigut pitsaassusissanik qularnaarisarnermut ileqquni maanna atuuttuni siunnerfissanik aalajangersaasoqarpoq. </w:t>
      </w:r>
      <w:r w:rsidR="00AA1F51" w:rsidRPr="00C376C7">
        <w:rPr>
          <w:rFonts w:ascii="Arial" w:hAnsi="Arial" w:cs="Arial"/>
          <w:sz w:val="20"/>
          <w:szCs w:val="20"/>
        </w:rPr>
        <w:t xml:space="preserve">Ilinniartitsinermi atortussat taamaasillutik immikkut toqqakkanik perorsaanikkut aamma ilinniartitseriaatsini aallutassanik pilersitsivigineqarput, ilinniartut ilinniakkaminnik samminnittarnerinut tunngatillugu, - </w:t>
      </w:r>
      <w:r w:rsidR="00C47AB9" w:rsidRPr="00C376C7">
        <w:rPr>
          <w:rFonts w:ascii="Arial" w:hAnsi="Arial" w:cs="Arial"/>
          <w:sz w:val="20"/>
          <w:szCs w:val="20"/>
        </w:rPr>
        <w:t xml:space="preserve">tassanilu pingaarnersiuinikkut immikkoortitsigaallutik. </w:t>
      </w:r>
      <w:r w:rsidR="00544841" w:rsidRPr="00C376C7">
        <w:rPr>
          <w:rFonts w:ascii="Arial" w:hAnsi="Arial" w:cs="Arial"/>
          <w:sz w:val="20"/>
          <w:szCs w:val="20"/>
        </w:rPr>
        <w:t>Taamaattoq piumasaqaataanngilaq ilinniartitsinermi atortussat suliarineqartarnissaat fagitigut suliassaqarfiit assigiinngitsut akimorlugit isiginneqqissaartumik imaluunniit IT-mik ilanngussinikkut aaqqissuussaasarnissaat</w:t>
      </w:r>
      <w:r w:rsidR="000B137D" w:rsidRPr="00C376C7">
        <w:rPr>
          <w:rFonts w:ascii="Arial" w:hAnsi="Arial" w:cs="Arial"/>
          <w:sz w:val="20"/>
          <w:szCs w:val="20"/>
        </w:rPr>
        <w:t>:</w:t>
      </w:r>
    </w:p>
    <w:p w14:paraId="3CDC8671" w14:textId="6EB41680" w:rsidR="00104DCC" w:rsidRPr="00C376C7" w:rsidRDefault="00BD5EDC" w:rsidP="003F14A0">
      <w:pPr>
        <w:pStyle w:val="Listeafsnit"/>
        <w:numPr>
          <w:ilvl w:val="0"/>
          <w:numId w:val="4"/>
        </w:numPr>
        <w:rPr>
          <w:rStyle w:val="Fremhv"/>
          <w:rFonts w:ascii="Arial" w:hAnsi="Arial" w:cs="Arial"/>
          <w:i w:val="0"/>
          <w:sz w:val="20"/>
          <w:szCs w:val="20"/>
        </w:rPr>
      </w:pPr>
      <w:r w:rsidRPr="00C376C7">
        <w:rPr>
          <w:rStyle w:val="Fremhv"/>
          <w:rFonts w:ascii="Arial" w:hAnsi="Arial" w:cs="Arial"/>
          <w:i w:val="0"/>
          <w:sz w:val="20"/>
          <w:szCs w:val="20"/>
        </w:rPr>
        <w:t>Ilinniartoq qitiutillugu</w:t>
      </w:r>
      <w:r w:rsidR="003526EB" w:rsidRPr="00C376C7">
        <w:rPr>
          <w:rStyle w:val="Fremhv"/>
          <w:rFonts w:ascii="Arial" w:hAnsi="Arial" w:cs="Arial"/>
          <w:i w:val="0"/>
          <w:sz w:val="20"/>
          <w:szCs w:val="20"/>
        </w:rPr>
        <w:t xml:space="preserve">/ </w:t>
      </w:r>
      <w:r w:rsidRPr="00C376C7">
        <w:rPr>
          <w:rStyle w:val="Fremhv"/>
          <w:rFonts w:ascii="Arial" w:hAnsi="Arial" w:cs="Arial"/>
          <w:i w:val="0"/>
          <w:sz w:val="20"/>
          <w:szCs w:val="20"/>
        </w:rPr>
        <w:t>ilinniartup sammisassaqarnera</w:t>
      </w:r>
    </w:p>
    <w:p w14:paraId="731E638E" w14:textId="5B79581C" w:rsidR="000B137D" w:rsidRPr="00C376C7" w:rsidRDefault="00BD5EDC" w:rsidP="003F14A0">
      <w:pPr>
        <w:pStyle w:val="Listeafsnit"/>
        <w:numPr>
          <w:ilvl w:val="0"/>
          <w:numId w:val="4"/>
        </w:numPr>
        <w:rPr>
          <w:rStyle w:val="Fremhv"/>
          <w:rFonts w:ascii="Arial" w:hAnsi="Arial" w:cs="Arial"/>
          <w:i w:val="0"/>
          <w:sz w:val="20"/>
          <w:szCs w:val="20"/>
        </w:rPr>
      </w:pPr>
      <w:r w:rsidRPr="00C376C7">
        <w:rPr>
          <w:rStyle w:val="Fremhv"/>
          <w:rFonts w:ascii="Arial" w:hAnsi="Arial" w:cs="Arial"/>
          <w:i w:val="0"/>
          <w:sz w:val="20"/>
          <w:szCs w:val="20"/>
        </w:rPr>
        <w:t>Kalaallinit aallaavilimmik</w:t>
      </w:r>
      <w:r w:rsidR="000B137D" w:rsidRPr="00C376C7">
        <w:rPr>
          <w:rStyle w:val="Fremhv"/>
          <w:rFonts w:ascii="Arial" w:hAnsi="Arial" w:cs="Arial"/>
          <w:i w:val="0"/>
          <w:sz w:val="20"/>
          <w:szCs w:val="20"/>
        </w:rPr>
        <w:t> </w:t>
      </w:r>
    </w:p>
    <w:p w14:paraId="6FDE3BDD" w14:textId="249A056A" w:rsidR="000B137D" w:rsidRPr="00C376C7" w:rsidRDefault="00B04BF7" w:rsidP="003F14A0">
      <w:pPr>
        <w:pStyle w:val="Listeafsnit"/>
        <w:numPr>
          <w:ilvl w:val="0"/>
          <w:numId w:val="4"/>
        </w:numPr>
        <w:rPr>
          <w:rStyle w:val="Fremhv"/>
          <w:rFonts w:ascii="Arial" w:hAnsi="Arial" w:cs="Arial"/>
          <w:i w:val="0"/>
          <w:sz w:val="20"/>
          <w:szCs w:val="20"/>
        </w:rPr>
      </w:pPr>
      <w:r w:rsidRPr="00C376C7">
        <w:rPr>
          <w:rStyle w:val="Fremhv"/>
          <w:rFonts w:ascii="Arial" w:hAnsi="Arial" w:cs="Arial"/>
          <w:i w:val="0"/>
          <w:sz w:val="20"/>
          <w:szCs w:val="20"/>
        </w:rPr>
        <w:t>Ilitsoqqussarinagit oqaasilinnut ilinniutit</w:t>
      </w:r>
    </w:p>
    <w:p w14:paraId="14BF73FA" w14:textId="128D7700" w:rsidR="009F2B76" w:rsidRPr="00C376C7" w:rsidRDefault="00BD5EDC" w:rsidP="003F14A0">
      <w:pPr>
        <w:pStyle w:val="Listeafsnit"/>
        <w:numPr>
          <w:ilvl w:val="0"/>
          <w:numId w:val="4"/>
        </w:numPr>
        <w:rPr>
          <w:rStyle w:val="Fremhv"/>
          <w:rFonts w:ascii="Arial" w:hAnsi="Arial" w:cs="Arial"/>
          <w:i w:val="0"/>
          <w:sz w:val="20"/>
          <w:szCs w:val="20"/>
        </w:rPr>
      </w:pPr>
      <w:r w:rsidRPr="00C376C7">
        <w:rPr>
          <w:rStyle w:val="Fremhv"/>
          <w:rFonts w:ascii="Arial" w:hAnsi="Arial" w:cs="Arial"/>
          <w:i w:val="0"/>
          <w:sz w:val="20"/>
          <w:szCs w:val="20"/>
        </w:rPr>
        <w:t>Suliassaqarfiit assigiinngitsut akimorlugit ingerlatsineq</w:t>
      </w:r>
    </w:p>
    <w:p w14:paraId="3DAAD9D1" w14:textId="07CEADC3" w:rsidR="000B137D" w:rsidRPr="00C376C7" w:rsidRDefault="00BD5EDC" w:rsidP="003F14A0">
      <w:pPr>
        <w:pStyle w:val="Listeafsnit"/>
        <w:numPr>
          <w:ilvl w:val="0"/>
          <w:numId w:val="4"/>
        </w:numPr>
        <w:rPr>
          <w:rStyle w:val="Fremhv"/>
          <w:rFonts w:ascii="Arial" w:hAnsi="Arial" w:cs="Arial"/>
          <w:i w:val="0"/>
          <w:sz w:val="20"/>
          <w:szCs w:val="20"/>
        </w:rPr>
      </w:pPr>
      <w:r w:rsidRPr="00C376C7">
        <w:rPr>
          <w:rStyle w:val="Fremhv"/>
          <w:rFonts w:ascii="Arial" w:hAnsi="Arial" w:cs="Arial"/>
          <w:i w:val="0"/>
          <w:sz w:val="20"/>
          <w:szCs w:val="20"/>
        </w:rPr>
        <w:t>It-mik atuineq</w:t>
      </w:r>
    </w:p>
    <w:p w14:paraId="613EB6A1" w14:textId="30FE4A25" w:rsidR="00357C23" w:rsidRPr="00C376C7" w:rsidRDefault="003F14A0" w:rsidP="003F14A0">
      <w:pPr>
        <w:rPr>
          <w:rStyle w:val="Fremhv"/>
          <w:rFonts w:ascii="Arial" w:hAnsi="Arial" w:cs="Arial"/>
          <w:i w:val="0"/>
          <w:noProof/>
          <w:sz w:val="20"/>
          <w:szCs w:val="20"/>
        </w:rPr>
      </w:pPr>
      <w:r w:rsidRPr="00C376C7">
        <w:rPr>
          <w:rStyle w:val="LillehTegn"/>
          <w:rFonts w:cs="Arial"/>
          <w:i/>
          <w:noProof/>
          <w:sz w:val="20"/>
          <w:szCs w:val="20"/>
          <w:lang w:eastAsia="kl-GL"/>
        </w:rPr>
        <w:drawing>
          <wp:anchor distT="0" distB="0" distL="114300" distR="114300" simplePos="0" relativeHeight="251671040" behindDoc="0" locked="0" layoutInCell="1" allowOverlap="1" wp14:anchorId="31886E1E" wp14:editId="51DE7D59">
            <wp:simplePos x="0" y="0"/>
            <wp:positionH relativeFrom="margin">
              <wp:posOffset>1190625</wp:posOffset>
            </wp:positionH>
            <wp:positionV relativeFrom="margin">
              <wp:posOffset>5441315</wp:posOffset>
            </wp:positionV>
            <wp:extent cx="4344670" cy="2498725"/>
            <wp:effectExtent l="0" t="0" r="0" b="0"/>
            <wp:wrapSquare wrapText="bothSides"/>
            <wp:docPr id="11" name="Bille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4670" cy="249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548920" w14:textId="0A337F85" w:rsidR="00E158D6" w:rsidRPr="00C376C7" w:rsidRDefault="00E158D6" w:rsidP="003F14A0">
      <w:pPr>
        <w:rPr>
          <w:rStyle w:val="Fremhv"/>
          <w:rFonts w:ascii="Arial" w:hAnsi="Arial" w:cs="Arial"/>
          <w:i w:val="0"/>
          <w:noProof/>
          <w:sz w:val="20"/>
          <w:szCs w:val="20"/>
        </w:rPr>
      </w:pPr>
    </w:p>
    <w:p w14:paraId="3DDC9B17" w14:textId="4F7F0A59" w:rsidR="00E158D6" w:rsidRPr="00C376C7" w:rsidRDefault="00E158D6" w:rsidP="003F14A0">
      <w:pPr>
        <w:rPr>
          <w:rStyle w:val="Fremhv"/>
          <w:rFonts w:ascii="Arial" w:hAnsi="Arial" w:cs="Arial"/>
          <w:i w:val="0"/>
          <w:noProof/>
          <w:sz w:val="20"/>
          <w:szCs w:val="20"/>
        </w:rPr>
      </w:pPr>
    </w:p>
    <w:p w14:paraId="4E1D48B4" w14:textId="64C9F0F5" w:rsidR="00E158D6" w:rsidRPr="00C376C7" w:rsidRDefault="00E158D6" w:rsidP="003F14A0">
      <w:pPr>
        <w:rPr>
          <w:rStyle w:val="Fremhv"/>
          <w:rFonts w:ascii="Arial" w:hAnsi="Arial" w:cs="Arial"/>
          <w:i w:val="0"/>
          <w:noProof/>
          <w:sz w:val="20"/>
          <w:szCs w:val="20"/>
        </w:rPr>
      </w:pPr>
    </w:p>
    <w:p w14:paraId="57D7B224" w14:textId="3C201124" w:rsidR="00E158D6" w:rsidRPr="00C376C7" w:rsidRDefault="00E158D6" w:rsidP="003F14A0">
      <w:pPr>
        <w:rPr>
          <w:rStyle w:val="Fremhv"/>
          <w:rFonts w:ascii="Arial" w:hAnsi="Arial" w:cs="Arial"/>
          <w:i w:val="0"/>
          <w:noProof/>
          <w:sz w:val="20"/>
          <w:szCs w:val="20"/>
        </w:rPr>
      </w:pPr>
    </w:p>
    <w:p w14:paraId="314654B7" w14:textId="2B73621F" w:rsidR="00E158D6" w:rsidRPr="00C376C7" w:rsidRDefault="00E158D6" w:rsidP="003F14A0">
      <w:pPr>
        <w:rPr>
          <w:rStyle w:val="Fremhv"/>
          <w:rFonts w:ascii="Arial" w:hAnsi="Arial" w:cs="Arial"/>
          <w:i w:val="0"/>
          <w:noProof/>
          <w:sz w:val="20"/>
          <w:szCs w:val="20"/>
        </w:rPr>
      </w:pPr>
    </w:p>
    <w:p w14:paraId="048800FA" w14:textId="52894082" w:rsidR="00E158D6" w:rsidRPr="00C376C7" w:rsidRDefault="00E158D6" w:rsidP="003F14A0">
      <w:pPr>
        <w:rPr>
          <w:rStyle w:val="Fremhv"/>
          <w:rFonts w:ascii="Arial" w:hAnsi="Arial" w:cs="Arial"/>
          <w:i w:val="0"/>
          <w:noProof/>
          <w:sz w:val="20"/>
          <w:szCs w:val="20"/>
        </w:rPr>
      </w:pPr>
    </w:p>
    <w:p w14:paraId="50D90A54" w14:textId="7E40EE82" w:rsidR="00E158D6" w:rsidRPr="00C376C7" w:rsidRDefault="00E158D6" w:rsidP="003F14A0">
      <w:pPr>
        <w:rPr>
          <w:rStyle w:val="Fremhv"/>
          <w:rFonts w:ascii="Arial" w:hAnsi="Arial" w:cs="Arial"/>
          <w:i w:val="0"/>
          <w:noProof/>
          <w:sz w:val="20"/>
          <w:szCs w:val="20"/>
        </w:rPr>
      </w:pPr>
    </w:p>
    <w:p w14:paraId="1C0AE31F" w14:textId="49429355" w:rsidR="00E158D6" w:rsidRPr="00C376C7" w:rsidRDefault="00E158D6" w:rsidP="003F14A0">
      <w:pPr>
        <w:rPr>
          <w:rStyle w:val="Fremhv"/>
          <w:rFonts w:ascii="Arial" w:hAnsi="Arial" w:cs="Arial"/>
          <w:i w:val="0"/>
          <w:noProof/>
          <w:sz w:val="20"/>
          <w:szCs w:val="20"/>
        </w:rPr>
      </w:pPr>
    </w:p>
    <w:p w14:paraId="296B61EE" w14:textId="16C9C005" w:rsidR="00E158D6" w:rsidRPr="00C376C7" w:rsidRDefault="00E158D6" w:rsidP="003F14A0">
      <w:pPr>
        <w:rPr>
          <w:rStyle w:val="Fremhv"/>
          <w:rFonts w:ascii="Arial" w:hAnsi="Arial" w:cs="Arial"/>
          <w:i w:val="0"/>
          <w:sz w:val="20"/>
          <w:szCs w:val="20"/>
        </w:rPr>
      </w:pPr>
    </w:p>
    <w:p w14:paraId="402E68C0" w14:textId="394F5E2E" w:rsidR="009F2B76" w:rsidRPr="00C376C7" w:rsidRDefault="00357C23" w:rsidP="003F14A0">
      <w:pPr>
        <w:rPr>
          <w:rStyle w:val="Fremhv"/>
          <w:rFonts w:ascii="Arial" w:hAnsi="Arial" w:cs="Arial"/>
          <w:i w:val="0"/>
          <w:sz w:val="16"/>
          <w:szCs w:val="16"/>
        </w:rPr>
      </w:pPr>
      <w:r w:rsidRPr="00C376C7">
        <w:rPr>
          <w:rStyle w:val="Fremhv"/>
          <w:rFonts w:ascii="Arial" w:hAnsi="Arial" w:cs="Arial"/>
          <w:i w:val="0"/>
          <w:sz w:val="16"/>
          <w:szCs w:val="16"/>
        </w:rPr>
        <w:t xml:space="preserve">  </w:t>
      </w:r>
      <w:r w:rsidRPr="00C376C7">
        <w:rPr>
          <w:rStyle w:val="Fremhv"/>
          <w:rFonts w:ascii="Arial" w:hAnsi="Arial" w:cs="Arial"/>
          <w:i w:val="0"/>
          <w:sz w:val="16"/>
          <w:szCs w:val="16"/>
          <w:vertAlign w:val="superscript"/>
        </w:rPr>
        <w:t>2</w:t>
      </w:r>
      <w:r w:rsidR="00206523" w:rsidRPr="00C376C7">
        <w:rPr>
          <w:rStyle w:val="Fremhv"/>
          <w:rFonts w:ascii="Arial" w:hAnsi="Arial" w:cs="Arial"/>
          <w:i w:val="0"/>
          <w:sz w:val="16"/>
          <w:szCs w:val="16"/>
        </w:rPr>
        <w:t>Ilinniartitsinermi pilersaarut ataasiakkaat iserfigineqarsinnaapput ugguuna</w:t>
      </w:r>
      <w:r w:rsidRPr="00C376C7">
        <w:rPr>
          <w:rStyle w:val="Fremhv"/>
          <w:rFonts w:ascii="Arial" w:hAnsi="Arial" w:cs="Arial"/>
          <w:i w:val="0"/>
          <w:sz w:val="16"/>
          <w:szCs w:val="16"/>
        </w:rPr>
        <w:t xml:space="preserve"> Iserasuaat.gl </w:t>
      </w:r>
      <w:r w:rsidR="00206523" w:rsidRPr="00C376C7">
        <w:rPr>
          <w:rStyle w:val="Fremhv"/>
          <w:rFonts w:ascii="Arial" w:hAnsi="Arial" w:cs="Arial"/>
          <w:i w:val="0"/>
          <w:sz w:val="16"/>
          <w:szCs w:val="16"/>
        </w:rPr>
        <w:t xml:space="preserve">- </w:t>
      </w:r>
      <w:r w:rsidRPr="00C376C7">
        <w:rPr>
          <w:rStyle w:val="Fremhv"/>
          <w:rFonts w:ascii="Arial" w:hAnsi="Arial" w:cs="Arial"/>
          <w:i w:val="0"/>
          <w:sz w:val="16"/>
          <w:szCs w:val="16"/>
        </w:rPr>
        <w:t xml:space="preserve">link: http://lovgivning.gl/lov?rid=%7b94E822DE-531D-4484-BD50-8CB3B44F509C%7d </w:t>
      </w:r>
      <w:r w:rsidR="009F2B76" w:rsidRPr="00C376C7">
        <w:rPr>
          <w:rStyle w:val="Fremhv"/>
          <w:rFonts w:ascii="Arial" w:hAnsi="Arial" w:cs="Arial"/>
          <w:i w:val="0"/>
          <w:sz w:val="16"/>
          <w:szCs w:val="16"/>
        </w:rPr>
        <w:br w:type="page"/>
      </w:r>
    </w:p>
    <w:p w14:paraId="6F7D33BA" w14:textId="046BBEDD" w:rsidR="00E35C56" w:rsidRPr="00C376C7" w:rsidRDefault="0077129C" w:rsidP="003F14A0">
      <w:pPr>
        <w:pStyle w:val="Overskrift1"/>
      </w:pPr>
      <w:bookmarkStart w:id="10" w:name="_Toc19371485"/>
      <w:r w:rsidRPr="00C376C7">
        <w:rPr>
          <w:rStyle w:val="Fremhv"/>
          <w:i w:val="0"/>
          <w:iCs w:val="0"/>
        </w:rPr>
        <w:lastRenderedPageBreak/>
        <w:t>Ilinniusiortarnermi maanna periaatsit</w:t>
      </w:r>
      <w:bookmarkEnd w:id="10"/>
      <w:r w:rsidR="00E35C56" w:rsidRPr="00C376C7">
        <w:rPr>
          <w:rStyle w:val="Fremhv"/>
          <w:i w:val="0"/>
          <w:iCs w:val="0"/>
        </w:rPr>
        <w:t xml:space="preserve"> </w:t>
      </w:r>
    </w:p>
    <w:p w14:paraId="313665A6" w14:textId="7FAC6518" w:rsidR="00E35C56" w:rsidRPr="00C376C7" w:rsidRDefault="00EA58AF" w:rsidP="003F14A0">
      <w:pPr>
        <w:spacing w:after="240"/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 xml:space="preserve">Ilinniartitaanermut Naalakkersuisoqarfik GUX-imi ilinniartitsinermi atortussanik ineriartortitsisarpoq aammalu atuakkiortunut tapiissuteqartarluni. </w:t>
      </w:r>
      <w:r w:rsidR="00453307" w:rsidRPr="00C376C7">
        <w:rPr>
          <w:rFonts w:ascii="Arial" w:hAnsi="Arial" w:cs="Arial"/>
          <w:sz w:val="20"/>
          <w:szCs w:val="20"/>
        </w:rPr>
        <w:t xml:space="preserve">Soqutigisaqartut tamarmik periarfissaqarput ilinniutissanik saqqummersitsinissaminnut qinnuteqarnissamut, - atuakkianik aamma ilinniartitsissutinik. </w:t>
      </w:r>
    </w:p>
    <w:p w14:paraId="0EE66D8B" w14:textId="2D310686" w:rsidR="00E35C56" w:rsidRPr="00C376C7" w:rsidRDefault="00AC6658" w:rsidP="003F14A0">
      <w:pPr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 xml:space="preserve">Nalunaarusiami matumani ilinniartitsinermi atorneqartussanik suliaqarnermut atatillugu </w:t>
      </w:r>
      <w:r w:rsidR="00A24302" w:rsidRPr="00C376C7">
        <w:rPr>
          <w:rFonts w:ascii="Arial" w:hAnsi="Arial" w:cs="Arial"/>
          <w:sz w:val="20"/>
          <w:szCs w:val="20"/>
        </w:rPr>
        <w:t xml:space="preserve">piumasaqaatit </w:t>
      </w:r>
      <w:r w:rsidRPr="00C376C7">
        <w:rPr>
          <w:rFonts w:ascii="Arial" w:hAnsi="Arial" w:cs="Arial"/>
          <w:sz w:val="20"/>
          <w:szCs w:val="20"/>
        </w:rPr>
        <w:t xml:space="preserve">tunngaveqarput ilinniarnertuunngorniartarnermut siunertanik, ilinniartitaanerup perorsaanikkut sammivianik kiisalu fagini ilikkagassanut pilersaarutinik, uani ataani allaaserineqartunik. </w:t>
      </w:r>
    </w:p>
    <w:p w14:paraId="390537FA" w14:textId="628A67E3" w:rsidR="00E35C56" w:rsidRPr="00C376C7" w:rsidRDefault="00915331" w:rsidP="003F14A0">
      <w:pPr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 xml:space="preserve">Ilinniartitsinermi atortussanik suliaqarnissamut qinnuteqaatit susassaqartumik faginut siunnersortimit aamma Ilinniartitaanermut Naalakkersuisoqarfimmiit nalilersorneqartarput. </w:t>
      </w:r>
      <w:r w:rsidR="000B1F18" w:rsidRPr="00C376C7">
        <w:rPr>
          <w:rFonts w:ascii="Arial" w:hAnsi="Arial" w:cs="Arial"/>
          <w:sz w:val="20"/>
          <w:szCs w:val="20"/>
        </w:rPr>
        <w:t xml:space="preserve">Qinnuteqartarnermut malittarisassat nassaarineqarsinnaapput quppersakkami </w:t>
      </w:r>
      <w:r w:rsidR="00E35C56" w:rsidRPr="00C376C7">
        <w:rPr>
          <w:rFonts w:ascii="Arial" w:hAnsi="Arial" w:cs="Arial"/>
          <w:sz w:val="20"/>
          <w:szCs w:val="20"/>
        </w:rPr>
        <w:t>Iserasuaat.gl.</w:t>
      </w:r>
    </w:p>
    <w:p w14:paraId="18413A6E" w14:textId="6AE35D52" w:rsidR="00E35C56" w:rsidRPr="00C376C7" w:rsidRDefault="002A5D48" w:rsidP="003F14A0">
      <w:pPr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 xml:space="preserve">Ilinniartitsinermi atortussanik saqqummersitassanik suliaqarnerni Ilinniartitaanermut Naalakkersuisoqarfik aaqqissuisutut atuuttarpoq, suliallu ingerlanerani atuakkiortumut </w:t>
      </w:r>
      <w:r w:rsidR="00324481" w:rsidRPr="00C376C7">
        <w:rPr>
          <w:rFonts w:ascii="Arial" w:hAnsi="Arial" w:cs="Arial"/>
          <w:sz w:val="20"/>
          <w:szCs w:val="20"/>
        </w:rPr>
        <w:t xml:space="preserve">isumassioqataasarluni. </w:t>
      </w:r>
      <w:r w:rsidR="00E35C56" w:rsidRPr="00C376C7">
        <w:rPr>
          <w:rFonts w:ascii="Arial" w:hAnsi="Arial" w:cs="Arial"/>
          <w:sz w:val="20"/>
          <w:szCs w:val="20"/>
        </w:rPr>
        <w:t xml:space="preserve"> </w:t>
      </w:r>
    </w:p>
    <w:p w14:paraId="196B41D0" w14:textId="7B57F278" w:rsidR="00E35C56" w:rsidRPr="00C376C7" w:rsidRDefault="00EF21F3" w:rsidP="003F14A0">
      <w:pPr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>Atortussat tamarmik ilinniagaqartup inunnguuseralugu oqaasii atorlugit suliaanngitsut ineriartortinneqartassapput isiginiarlugu</w:t>
      </w:r>
      <w:r w:rsidR="0029620E" w:rsidRPr="00C376C7">
        <w:rPr>
          <w:rFonts w:ascii="Arial" w:hAnsi="Arial" w:cs="Arial"/>
          <w:sz w:val="20"/>
          <w:szCs w:val="20"/>
        </w:rPr>
        <w:t xml:space="preserve"> oqaatsit ilinniutissani atorneqartut ilinniagaqartup </w:t>
      </w:r>
      <w:r w:rsidR="00D152C0" w:rsidRPr="00C376C7">
        <w:rPr>
          <w:rFonts w:ascii="Arial" w:hAnsi="Arial" w:cs="Arial"/>
          <w:sz w:val="20"/>
          <w:szCs w:val="20"/>
        </w:rPr>
        <w:t xml:space="preserve">ilitsoqqussarinagit oqaaserigai – </w:t>
      </w:r>
      <w:r w:rsidR="00793443" w:rsidRPr="00C376C7">
        <w:rPr>
          <w:rFonts w:ascii="Arial" w:hAnsi="Arial" w:cs="Arial"/>
          <w:sz w:val="20"/>
          <w:szCs w:val="20"/>
        </w:rPr>
        <w:t xml:space="preserve">ilitsoqqussarinagit </w:t>
      </w:r>
      <w:r w:rsidR="00D152C0" w:rsidRPr="00C376C7">
        <w:rPr>
          <w:rFonts w:ascii="Arial" w:hAnsi="Arial" w:cs="Arial"/>
          <w:sz w:val="20"/>
          <w:szCs w:val="20"/>
        </w:rPr>
        <w:t xml:space="preserve">oqaatsit – aallaavigalugu imaluunniit </w:t>
      </w:r>
      <w:r w:rsidR="001E6CF2" w:rsidRPr="00C376C7">
        <w:rPr>
          <w:rFonts w:ascii="Arial" w:hAnsi="Arial" w:cs="Arial"/>
          <w:sz w:val="20"/>
          <w:szCs w:val="20"/>
        </w:rPr>
        <w:t xml:space="preserve">takornartat oqaaserigaat aallaavigalugu, tak. perorsaanikkut aallussinermi isiginiagassat. </w:t>
      </w:r>
      <w:r w:rsidR="00E624C2" w:rsidRPr="00C376C7">
        <w:rPr>
          <w:rFonts w:ascii="Arial" w:hAnsi="Arial" w:cs="Arial"/>
          <w:sz w:val="20"/>
          <w:szCs w:val="20"/>
        </w:rPr>
        <w:t xml:space="preserve">Taamaattumik atuakkiortut tamarmik sulisassapput oqaatsit atorneqartut ilisimalluarlugit, fagi sorleq sammineqarnersoq apeqqutaatinnagu, </w:t>
      </w:r>
      <w:r w:rsidR="001B4F20" w:rsidRPr="00C376C7">
        <w:rPr>
          <w:rFonts w:ascii="Arial" w:hAnsi="Arial" w:cs="Arial"/>
          <w:sz w:val="20"/>
          <w:szCs w:val="20"/>
        </w:rPr>
        <w:t>ilinniutit atorneqartussat ilinniagaqartup inunnguuseralugit oqaaserinngippagit.</w:t>
      </w:r>
      <w:r w:rsidR="00E35C56" w:rsidRPr="00C376C7">
        <w:rPr>
          <w:rFonts w:ascii="Arial" w:hAnsi="Arial" w:cs="Arial"/>
          <w:sz w:val="20"/>
          <w:szCs w:val="20"/>
        </w:rPr>
        <w:t xml:space="preserve"> </w:t>
      </w:r>
      <w:r w:rsidR="00CE1146" w:rsidRPr="00C376C7">
        <w:rPr>
          <w:rFonts w:ascii="Arial" w:hAnsi="Arial" w:cs="Arial"/>
          <w:sz w:val="20"/>
          <w:szCs w:val="20"/>
        </w:rPr>
        <w:t xml:space="preserve">Atuakkiortut aamma </w:t>
      </w:r>
      <w:r w:rsidR="00C12E0C" w:rsidRPr="00C376C7">
        <w:rPr>
          <w:rFonts w:ascii="Arial" w:hAnsi="Arial" w:cs="Arial"/>
          <w:sz w:val="20"/>
          <w:szCs w:val="20"/>
        </w:rPr>
        <w:t>ilitsoqqussarinagit oqaasilinnut ilinniartitsinermi</w:t>
      </w:r>
      <w:r w:rsidR="00CE1146" w:rsidRPr="00C376C7">
        <w:rPr>
          <w:rFonts w:ascii="Arial" w:hAnsi="Arial" w:cs="Arial"/>
          <w:sz w:val="20"/>
          <w:szCs w:val="20"/>
        </w:rPr>
        <w:t xml:space="preserve"> periutsit </w:t>
      </w:r>
      <w:r w:rsidR="00EA0764" w:rsidRPr="00C376C7">
        <w:rPr>
          <w:rFonts w:ascii="Arial" w:hAnsi="Arial" w:cs="Arial"/>
          <w:sz w:val="20"/>
          <w:szCs w:val="20"/>
        </w:rPr>
        <w:t xml:space="preserve">ilannguttassavaat. </w:t>
      </w:r>
      <w:r w:rsidR="00045BFF" w:rsidRPr="00C376C7">
        <w:rPr>
          <w:rFonts w:ascii="Arial" w:hAnsi="Arial" w:cs="Arial"/>
          <w:sz w:val="20"/>
          <w:szCs w:val="20"/>
        </w:rPr>
        <w:t xml:space="preserve">Tamakkua Naalakkersuisoqarfiup assigiissaakkanik atuakkiortunut isumaqatigiissutigisagaani ilaatigut taaneqartarput oqaatsinik taaguutinillu naleqquttunik nutserinertut (faginut tunngasut sioqqullugit aamma faginut tunngasut) kalaallisut, </w:t>
      </w:r>
      <w:r w:rsidR="00A160D0" w:rsidRPr="00C376C7">
        <w:rPr>
          <w:rFonts w:ascii="Arial" w:hAnsi="Arial" w:cs="Arial"/>
          <w:sz w:val="20"/>
          <w:szCs w:val="20"/>
        </w:rPr>
        <w:t xml:space="preserve">oqaatsinut marlunnut </w:t>
      </w:r>
      <w:r w:rsidR="0081614D" w:rsidRPr="00C376C7">
        <w:rPr>
          <w:rFonts w:ascii="Arial" w:hAnsi="Arial" w:cs="Arial"/>
          <w:sz w:val="20"/>
          <w:szCs w:val="20"/>
        </w:rPr>
        <w:t>sungius</w:t>
      </w:r>
      <w:r w:rsidR="004A4DD1" w:rsidRPr="00C376C7">
        <w:rPr>
          <w:rFonts w:ascii="Arial" w:hAnsi="Arial" w:cs="Arial"/>
          <w:sz w:val="20"/>
          <w:szCs w:val="20"/>
        </w:rPr>
        <w:t>a</w:t>
      </w:r>
      <w:r w:rsidR="0081614D" w:rsidRPr="00C376C7">
        <w:rPr>
          <w:rFonts w:ascii="Arial" w:hAnsi="Arial" w:cs="Arial"/>
          <w:sz w:val="20"/>
          <w:szCs w:val="20"/>
        </w:rPr>
        <w:t xml:space="preserve">assutit taaguutini aamma assini, kalaallisut kapitalinik eqikkaanerit assigisaallu. </w:t>
      </w:r>
    </w:p>
    <w:p w14:paraId="42C896B6" w14:textId="4F5A6A23" w:rsidR="00E35C56" w:rsidRPr="00C376C7" w:rsidRDefault="00852B61" w:rsidP="003F14A0">
      <w:pPr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 xml:space="preserve">Ilinniartitaanermut Naalakkersuisoqarfiup aningaasaliissutit immikkoortittagai ilinniusiornermi ineriartortitsinernut aallaavittut ilinniutissanut aalajangersimasunut immikkoortitsigaasanngillat. </w:t>
      </w:r>
      <w:r w:rsidR="009C6C19" w:rsidRPr="00C376C7">
        <w:rPr>
          <w:rFonts w:ascii="Arial" w:hAnsi="Arial" w:cs="Arial"/>
          <w:sz w:val="20"/>
          <w:szCs w:val="20"/>
        </w:rPr>
        <w:t xml:space="preserve">Ilinniutissat suliarineqarlutik saqqummersinneqartartut killeqartarnerannut pingaarnertut apeqqutaasarput atuakkiorsinnaasut. </w:t>
      </w:r>
      <w:r w:rsidR="00CF5B7A" w:rsidRPr="00C376C7">
        <w:rPr>
          <w:rFonts w:ascii="Arial" w:hAnsi="Arial" w:cs="Arial"/>
          <w:sz w:val="20"/>
          <w:szCs w:val="20"/>
        </w:rPr>
        <w:t xml:space="preserve">Taamaattumik ilinniutissanik saqqummersitsisarneq annikinnerusumik pisariaqartitsinermik nalilersuisarnermik tunngaveqartarpoq, annerusutigut atuakkiortussat kikkut suliaqarnissaminnik neqerooruteqartarnerannik tunngaveqartaramik. </w:t>
      </w:r>
      <w:r w:rsidR="00627FA5" w:rsidRPr="00C376C7">
        <w:rPr>
          <w:rFonts w:ascii="Arial" w:hAnsi="Arial" w:cs="Arial"/>
          <w:sz w:val="20"/>
          <w:szCs w:val="20"/>
        </w:rPr>
        <w:t>Allatut oqaatigalugu atuakkiorumasut ima amerlatigisarsimanngillat, aningaasanik amikki</w:t>
      </w:r>
      <w:r w:rsidR="004774BD" w:rsidRPr="00C376C7">
        <w:rPr>
          <w:rFonts w:ascii="Arial" w:hAnsi="Arial" w:cs="Arial"/>
          <w:sz w:val="20"/>
          <w:szCs w:val="20"/>
        </w:rPr>
        <w:t>tt</w:t>
      </w:r>
      <w:r w:rsidR="00627FA5" w:rsidRPr="00C376C7">
        <w:rPr>
          <w:rFonts w:ascii="Arial" w:hAnsi="Arial" w:cs="Arial"/>
          <w:sz w:val="20"/>
          <w:szCs w:val="20"/>
        </w:rPr>
        <w:t>oornermik kinguneqartarluni</w:t>
      </w:r>
      <w:r w:rsidR="004774BD" w:rsidRPr="00C376C7">
        <w:rPr>
          <w:rFonts w:ascii="Arial" w:hAnsi="Arial" w:cs="Arial"/>
          <w:sz w:val="20"/>
          <w:szCs w:val="20"/>
        </w:rPr>
        <w:t xml:space="preserve">, imaluunniit saqqummersitassat qanoq tulleriiaarneqarnissaannik </w:t>
      </w:r>
      <w:r w:rsidR="002B6145" w:rsidRPr="00C376C7">
        <w:rPr>
          <w:rFonts w:ascii="Arial" w:hAnsi="Arial" w:cs="Arial"/>
          <w:sz w:val="20"/>
          <w:szCs w:val="20"/>
        </w:rPr>
        <w:t xml:space="preserve">isummersornissaq pisariaqalertarluni. Saqqummersitassat pitsaassutsimikkut naleqquttuunermikkullu pissusissamisoortut tamarmik taamaasillutik tapiiffigineqartarsimapput. </w:t>
      </w:r>
      <w:r w:rsidR="00D3664C" w:rsidRPr="00C376C7">
        <w:rPr>
          <w:rFonts w:ascii="Arial" w:hAnsi="Arial" w:cs="Arial"/>
          <w:sz w:val="20"/>
          <w:szCs w:val="20"/>
        </w:rPr>
        <w:t xml:space="preserve">Taamaattoq immikkut aallunneqartarsimapput ilinniutissat kalaallisut fagini atorneqartussat ineriartortinneqarnissaat, taamaattut nunat tamalaat akornanni ilinniutiniit fagini allanisullu aaneqarsinnaasanngimmata. </w:t>
      </w:r>
    </w:p>
    <w:p w14:paraId="244AAF44" w14:textId="5AA6A0C6" w:rsidR="00E35C56" w:rsidRPr="00C376C7" w:rsidRDefault="00E11CED" w:rsidP="003F14A0">
      <w:pPr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 xml:space="preserve">Atuakkiorsinnaasutut periarfissat saaffiginnikkaangata pisussat imaattut aallartittarput: </w:t>
      </w:r>
    </w:p>
    <w:p w14:paraId="603293CD" w14:textId="0684F37C" w:rsidR="00E35C56" w:rsidRPr="00C376C7" w:rsidRDefault="00FD7C05" w:rsidP="003F14A0">
      <w:pPr>
        <w:pStyle w:val="Listeafsnit"/>
        <w:numPr>
          <w:ilvl w:val="0"/>
          <w:numId w:val="7"/>
        </w:numPr>
        <w:spacing w:line="256" w:lineRule="auto"/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>Atuakkiortup aallarniutaasumik fagimut pineqartumut siunnersorti attavigisarpaa, fagimut siunnersortip naliliinissaa siunertaralugu</w:t>
      </w:r>
      <w:r w:rsidR="00DF5C37" w:rsidRPr="00C376C7">
        <w:rPr>
          <w:rFonts w:ascii="Arial" w:hAnsi="Arial" w:cs="Arial"/>
          <w:sz w:val="20"/>
          <w:szCs w:val="20"/>
        </w:rPr>
        <w:t>,</w:t>
      </w:r>
      <w:r w:rsidRPr="00C376C7">
        <w:rPr>
          <w:rFonts w:ascii="Arial" w:hAnsi="Arial" w:cs="Arial"/>
          <w:sz w:val="20"/>
          <w:szCs w:val="20"/>
        </w:rPr>
        <w:t xml:space="preserve"> ilinniusiaaniartut fagimi pineqartumi atorsinnaassusiat nalilertikkumallugu. </w:t>
      </w:r>
    </w:p>
    <w:p w14:paraId="0F5CFFFC" w14:textId="702E7D13" w:rsidR="00E35C56" w:rsidRPr="00C376C7" w:rsidRDefault="00E74DEE" w:rsidP="003F14A0">
      <w:pPr>
        <w:pStyle w:val="Listeafsnit"/>
        <w:numPr>
          <w:ilvl w:val="0"/>
          <w:numId w:val="7"/>
        </w:numPr>
        <w:spacing w:line="256" w:lineRule="auto"/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 xml:space="preserve">Fagimut tunngasumik siunnersortimik oqaloqateqareernermi atuakkiortup suliniummut allassimaffiutini Ilinniartitaanermut Naalakkersuisoqarfimmut nassiuttarpaa, ilaatigut imaqartoq ilinniusiassatut isumaliutaasut imassaasa, </w:t>
      </w:r>
      <w:r w:rsidRPr="00C376C7">
        <w:rPr>
          <w:rFonts w:ascii="Arial" w:hAnsi="Arial" w:cs="Arial"/>
          <w:sz w:val="20"/>
          <w:szCs w:val="20"/>
        </w:rPr>
        <w:lastRenderedPageBreak/>
        <w:t xml:space="preserve">annertussusissaasa kiisalu siusinnerusukkut eqqaaneqareersutut perorsaanermi ileqqut tunngaviusut kiisalu ilikkagassanut pilersaarutit naammassineqarnissaasa anguneqarsinnaaneri. </w:t>
      </w:r>
    </w:p>
    <w:p w14:paraId="7DD51839" w14:textId="6043D8A1" w:rsidR="00E35C56" w:rsidRPr="00C376C7" w:rsidRDefault="00441D8A" w:rsidP="003F14A0">
      <w:pPr>
        <w:pStyle w:val="Listeafsnit"/>
        <w:numPr>
          <w:ilvl w:val="0"/>
          <w:numId w:val="7"/>
        </w:numPr>
        <w:spacing w:line="256" w:lineRule="auto"/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 xml:space="preserve">Atuakkiortup Ilinniartitaanermut Naalakkersuisoqarfillu suleqatigiinnissamut isumaqatigiissutaasoq atsiussavaa, imaqartoq ilinniusiassanut piumasaqaatit allassimaffiannik aamma illuatungeriit pisussaaffiinik. </w:t>
      </w:r>
    </w:p>
    <w:p w14:paraId="730F2CF4" w14:textId="0A6ED876" w:rsidR="00E35C56" w:rsidRPr="00C376C7" w:rsidRDefault="005D3B30" w:rsidP="003F14A0">
      <w:pPr>
        <w:pStyle w:val="Listeafsnit"/>
        <w:numPr>
          <w:ilvl w:val="0"/>
          <w:numId w:val="7"/>
        </w:numPr>
        <w:spacing w:line="256" w:lineRule="auto"/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>Ilinniartitaanermut Naalakkersuisoqarfik ilinni</w:t>
      </w:r>
      <w:r w:rsidR="00C75988" w:rsidRPr="00C376C7">
        <w:rPr>
          <w:rFonts w:ascii="Arial" w:hAnsi="Arial" w:cs="Arial"/>
          <w:sz w:val="20"/>
          <w:szCs w:val="20"/>
        </w:rPr>
        <w:t>usiassat</w:t>
      </w:r>
      <w:r w:rsidR="00DF5C37" w:rsidRPr="00C376C7">
        <w:rPr>
          <w:rFonts w:ascii="Arial" w:hAnsi="Arial" w:cs="Arial"/>
          <w:sz w:val="20"/>
          <w:szCs w:val="20"/>
        </w:rPr>
        <w:t>ut suliat</w:t>
      </w:r>
      <w:r w:rsidR="00CD113F" w:rsidRPr="00C376C7">
        <w:rPr>
          <w:rFonts w:ascii="Arial" w:hAnsi="Arial" w:cs="Arial"/>
          <w:sz w:val="20"/>
          <w:szCs w:val="20"/>
        </w:rPr>
        <w:t xml:space="preserve"> saqqummersinneqarnissaasa tungaanut suliniummi aqutsisutut inissisimassaaq, taamaattoq pisariaqarpat immikkut fagini ilisimasalinnik isumasiortakkatut peqataatitsisinnaalluni, - nalinginnaasumik fagimi tassani siunnersortimik.  </w:t>
      </w:r>
    </w:p>
    <w:p w14:paraId="283C7C5C" w14:textId="591F7308" w:rsidR="00E35C56" w:rsidRPr="00C376C7" w:rsidRDefault="009A0AC6" w:rsidP="003F14A0">
      <w:pPr>
        <w:pStyle w:val="Listeafsnit"/>
        <w:numPr>
          <w:ilvl w:val="0"/>
          <w:numId w:val="7"/>
        </w:numPr>
        <w:spacing w:line="256" w:lineRule="auto"/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>Ilinniartitaanermut Naalakkersuisoqarfik suliap ingerlanerani akuersisartuuvoq</w:t>
      </w:r>
      <w:r w:rsidR="00342EC7" w:rsidRPr="00C376C7">
        <w:rPr>
          <w:rFonts w:ascii="Arial" w:hAnsi="Arial" w:cs="Arial"/>
          <w:sz w:val="20"/>
          <w:szCs w:val="20"/>
        </w:rPr>
        <w:t>,</w:t>
      </w:r>
      <w:r w:rsidRPr="00C376C7">
        <w:rPr>
          <w:rFonts w:ascii="Arial" w:hAnsi="Arial" w:cs="Arial"/>
          <w:sz w:val="20"/>
          <w:szCs w:val="20"/>
        </w:rPr>
        <w:t xml:space="preserve"> aamma ilinniusiat inernerinut. </w:t>
      </w:r>
    </w:p>
    <w:p w14:paraId="337BA8AB" w14:textId="29272264" w:rsidR="00E35C56" w:rsidRPr="00C376C7" w:rsidRDefault="0016705C" w:rsidP="003F14A0">
      <w:pPr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 xml:space="preserve">Ilinniusianik atuakkiorsinnaasartut amerlasuutigut tassaasarput ilinniarnertuunngorniarfinni ilinniartitsisut, amerlasuutigut atuartitsinermut piffissaminnik tamakkiisumik atuisooreersut.  </w:t>
      </w:r>
      <w:r w:rsidR="00062F09" w:rsidRPr="00C376C7">
        <w:rPr>
          <w:rFonts w:ascii="Arial" w:hAnsi="Arial" w:cs="Arial"/>
          <w:sz w:val="20"/>
          <w:szCs w:val="20"/>
        </w:rPr>
        <w:t xml:space="preserve">Tamannalu ajornartorsiut aqqutissiuukkumallugu Ilinniartitaanermut Naalakkersuisoqarfik ilinniarnertuunngorniarfinnut isumaqatigiissuteqarpoq ilinniartitsisuusut ukiumi ilivitsumi piffissaligaaffigisaminni piffissamik immikkoortitsivigineqarsinnaasut ilinniusiornermut atorsinnaasaminnik, taamalu piffissap ilaani pisarnermiit annikinnerusumik atuartitsisarsinnaallutik. </w:t>
      </w:r>
      <w:r w:rsidR="00031A86" w:rsidRPr="00C376C7">
        <w:rPr>
          <w:rFonts w:ascii="Arial" w:hAnsi="Arial" w:cs="Arial"/>
          <w:sz w:val="20"/>
          <w:szCs w:val="20"/>
        </w:rPr>
        <w:t xml:space="preserve">Ilinniartitsisulli soqutiginnittut amerlasuut utimut nalunaartarput piffissamik pisariaqartumik peqaratik. </w:t>
      </w:r>
      <w:r w:rsidR="0052390B" w:rsidRPr="00C376C7">
        <w:rPr>
          <w:rFonts w:ascii="Arial" w:hAnsi="Arial" w:cs="Arial"/>
          <w:sz w:val="20"/>
          <w:szCs w:val="20"/>
        </w:rPr>
        <w:t xml:space="preserve">Atuakkiortartullu aamma annikinnerusumik nassaassaasarput siusinnerusukkut ilinniartitsisuusimasut akornanni, aammalu inuit piginnaanillit allat akornanni. </w:t>
      </w:r>
    </w:p>
    <w:p w14:paraId="337CB7AB" w14:textId="4ACDC290" w:rsidR="0050712C" w:rsidRPr="00C376C7" w:rsidRDefault="00986814" w:rsidP="003F14A0">
      <w:pPr>
        <w:rPr>
          <w:rStyle w:val="Fremhv"/>
          <w:rFonts w:ascii="Arial" w:hAnsi="Arial" w:cs="Arial"/>
          <w:iCs w:val="0"/>
          <w:sz w:val="20"/>
          <w:szCs w:val="20"/>
        </w:rPr>
      </w:pPr>
      <w:r w:rsidRPr="00C376C7">
        <w:rPr>
          <w:rStyle w:val="Fremhv"/>
          <w:rFonts w:ascii="Arial" w:hAnsi="Arial" w:cs="Arial"/>
          <w:i w:val="0"/>
          <w:sz w:val="20"/>
          <w:szCs w:val="20"/>
        </w:rPr>
        <w:t xml:space="preserve">Ilinniusiat ilaat ingerlaavartumik pilersikkiartorneqarnertik ilutigalugu misilerarneqartarput. </w:t>
      </w:r>
      <w:r w:rsidR="0068596F" w:rsidRPr="00C376C7">
        <w:rPr>
          <w:rStyle w:val="Fremhv"/>
          <w:rFonts w:ascii="Arial" w:hAnsi="Arial" w:cs="Arial"/>
          <w:i w:val="0"/>
          <w:sz w:val="20"/>
          <w:szCs w:val="20"/>
        </w:rPr>
        <w:t xml:space="preserve">Taamaaliortoqartarpoq qularnaarumallugu ilinniusiat isumalluarfigineqarnermisulli siuliani allaaserineqartutut atorsinnaatigineri. </w:t>
      </w:r>
      <w:r w:rsidR="00FA506D" w:rsidRPr="00C376C7">
        <w:rPr>
          <w:rStyle w:val="Fremhv"/>
          <w:rFonts w:ascii="Arial" w:hAnsi="Arial" w:cs="Arial"/>
          <w:i w:val="0"/>
          <w:sz w:val="20"/>
          <w:szCs w:val="20"/>
        </w:rPr>
        <w:t>Tamatumani ilinniartitsis</w:t>
      </w:r>
      <w:r w:rsidR="00135822" w:rsidRPr="00C376C7">
        <w:rPr>
          <w:rStyle w:val="Fremhv"/>
          <w:rFonts w:ascii="Arial" w:hAnsi="Arial" w:cs="Arial"/>
          <w:i w:val="0"/>
          <w:sz w:val="20"/>
          <w:szCs w:val="20"/>
        </w:rPr>
        <w:t>oq</w:t>
      </w:r>
      <w:r w:rsidR="00FA506D" w:rsidRPr="00C376C7">
        <w:rPr>
          <w:rStyle w:val="Fremhv"/>
          <w:rFonts w:ascii="Arial" w:hAnsi="Arial" w:cs="Arial"/>
          <w:i w:val="0"/>
          <w:sz w:val="20"/>
          <w:szCs w:val="20"/>
        </w:rPr>
        <w:t xml:space="preserve"> /</w:t>
      </w:r>
      <w:r w:rsidR="00135822" w:rsidRPr="00C376C7">
        <w:rPr>
          <w:rStyle w:val="Fremhv"/>
          <w:rFonts w:ascii="Arial" w:hAnsi="Arial" w:cs="Arial"/>
          <w:i w:val="0"/>
          <w:sz w:val="20"/>
          <w:szCs w:val="20"/>
        </w:rPr>
        <w:t>s</w:t>
      </w:r>
      <w:r w:rsidR="00FA506D" w:rsidRPr="00C376C7">
        <w:rPr>
          <w:rStyle w:val="Fremhv"/>
          <w:rFonts w:ascii="Arial" w:hAnsi="Arial" w:cs="Arial"/>
          <w:i w:val="0"/>
          <w:sz w:val="20"/>
          <w:szCs w:val="20"/>
        </w:rPr>
        <w:t xml:space="preserve">ut allat aamma ilinniartoqatigiit akulerunneqartarput, utimullu nalunaartarlutik malunnaatilinnik amigaateqarnersut, atortussallu siunertaasutut naammassineqannginnerminni atorsinnaanersut. </w:t>
      </w:r>
      <w:r w:rsidR="00076982" w:rsidRPr="00C376C7">
        <w:rPr>
          <w:rStyle w:val="Fremhv"/>
          <w:rFonts w:ascii="Arial" w:hAnsi="Arial" w:cs="Arial"/>
          <w:i w:val="0"/>
          <w:sz w:val="20"/>
          <w:szCs w:val="20"/>
        </w:rPr>
        <w:t>Assersuutigalugu taama iliortoqarpoq atuakkiani</w:t>
      </w:r>
      <w:r w:rsidR="00E35C56" w:rsidRPr="00C376C7">
        <w:rPr>
          <w:rFonts w:ascii="Arial" w:hAnsi="Arial" w:cs="Arial"/>
          <w:sz w:val="20"/>
          <w:szCs w:val="20"/>
        </w:rPr>
        <w:t xml:space="preserve"> </w:t>
      </w:r>
      <w:r w:rsidR="00E35C56" w:rsidRPr="00C376C7">
        <w:rPr>
          <w:rFonts w:ascii="Arial" w:hAnsi="Arial" w:cs="Arial"/>
          <w:i/>
          <w:sz w:val="20"/>
          <w:szCs w:val="20"/>
        </w:rPr>
        <w:t>Kalaallisut aamma Dansk</w:t>
      </w:r>
      <w:r w:rsidR="00135822" w:rsidRPr="00C376C7">
        <w:rPr>
          <w:rFonts w:ascii="Arial" w:hAnsi="Arial" w:cs="Arial"/>
          <w:i/>
          <w:sz w:val="20"/>
          <w:szCs w:val="20"/>
        </w:rPr>
        <w:t>isut Kalaallit Nunaanni</w:t>
      </w:r>
      <w:r w:rsidR="00E35C56" w:rsidRPr="00C376C7">
        <w:rPr>
          <w:rFonts w:ascii="Arial" w:hAnsi="Arial" w:cs="Arial"/>
          <w:i/>
          <w:sz w:val="20"/>
          <w:szCs w:val="20"/>
        </w:rPr>
        <w:t xml:space="preserve"> 1-3</w:t>
      </w:r>
      <w:r w:rsidR="00E35C56" w:rsidRPr="00C376C7">
        <w:rPr>
          <w:rFonts w:ascii="Arial" w:hAnsi="Arial" w:cs="Arial"/>
          <w:sz w:val="20"/>
          <w:szCs w:val="20"/>
        </w:rPr>
        <w:t>.</w:t>
      </w:r>
    </w:p>
    <w:p w14:paraId="184FBDB1" w14:textId="3B651C5F" w:rsidR="0050712C" w:rsidRPr="00C376C7" w:rsidRDefault="0050712C" w:rsidP="003F14A0">
      <w:pPr>
        <w:rPr>
          <w:rFonts w:ascii="Arial" w:eastAsiaTheme="majorEastAsia" w:hAnsi="Arial" w:cs="Arial"/>
          <w:b/>
          <w:sz w:val="28"/>
          <w:szCs w:val="28"/>
        </w:rPr>
      </w:pPr>
      <w:bookmarkStart w:id="11" w:name="_Toc15565032"/>
      <w:bookmarkStart w:id="12" w:name="_Toc15565036"/>
      <w:r w:rsidRPr="00C376C7">
        <w:br w:type="page"/>
      </w:r>
    </w:p>
    <w:p w14:paraId="4463CE67" w14:textId="402972A4" w:rsidR="00FA4580" w:rsidRPr="00C376C7" w:rsidRDefault="00720929" w:rsidP="003F14A0">
      <w:pPr>
        <w:pStyle w:val="Overskrift1"/>
        <w:spacing w:after="240"/>
      </w:pPr>
      <w:bookmarkStart w:id="13" w:name="_Toc19371486"/>
      <w:r w:rsidRPr="00C376C7">
        <w:lastRenderedPageBreak/>
        <w:t>Misissuiffiusoq, killiliineq aamma periaasissanut isumaliutersuutit</w:t>
      </w:r>
      <w:bookmarkEnd w:id="11"/>
      <w:bookmarkEnd w:id="13"/>
    </w:p>
    <w:p w14:paraId="43F20FF9" w14:textId="5BC4AE65" w:rsidR="00FA4580" w:rsidRPr="00C376C7" w:rsidRDefault="006C61BF" w:rsidP="003F14A0">
      <w:pPr>
        <w:spacing w:after="240"/>
        <w:rPr>
          <w:rFonts w:ascii="Arial" w:hAnsi="Arial" w:cs="Arial"/>
          <w:iCs/>
          <w:color w:val="262626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 xml:space="preserve">Nassuiaasiami matumani ilinniusiat </w:t>
      </w:r>
      <w:r w:rsidR="005A7E9C" w:rsidRPr="00C376C7">
        <w:rPr>
          <w:rFonts w:ascii="Arial" w:hAnsi="Arial" w:cs="Arial"/>
          <w:sz w:val="20"/>
          <w:szCs w:val="20"/>
        </w:rPr>
        <w:t xml:space="preserve">Ilinniarnertuunngorniartarneq pillugu Inatsisartut inatsisaanni nr. 13, 22. november 2011-meersumi, kingullermik allannguuteqartinneqartumi Inatsisartut inatsisaanni nr. 31, 9. </w:t>
      </w:r>
      <w:r w:rsidR="00CD68BB" w:rsidRPr="00C376C7">
        <w:rPr>
          <w:rFonts w:ascii="Arial" w:hAnsi="Arial" w:cs="Arial"/>
          <w:sz w:val="20"/>
          <w:szCs w:val="20"/>
        </w:rPr>
        <w:t>d</w:t>
      </w:r>
      <w:r w:rsidR="005A7E9C" w:rsidRPr="00C376C7">
        <w:rPr>
          <w:rFonts w:ascii="Arial" w:hAnsi="Arial" w:cs="Arial"/>
          <w:sz w:val="20"/>
          <w:szCs w:val="20"/>
        </w:rPr>
        <w:t>ecember 2015-imeersumi  aalajangersakkat iluanni suliaapput</w:t>
      </w:r>
      <w:r w:rsidR="00FA4580" w:rsidRPr="00C376C7">
        <w:rPr>
          <w:rFonts w:ascii="Arial" w:hAnsi="Arial" w:cs="Arial"/>
          <w:sz w:val="20"/>
          <w:szCs w:val="20"/>
        </w:rPr>
        <w:t>.</w:t>
      </w:r>
      <w:r w:rsidR="00FA4580" w:rsidRPr="00C376C7">
        <w:rPr>
          <w:rStyle w:val="Fremhv"/>
          <w:rFonts w:ascii="Arial" w:hAnsi="Arial" w:cs="Arial"/>
          <w:i w:val="0"/>
          <w:color w:val="262626"/>
          <w:sz w:val="20"/>
          <w:szCs w:val="20"/>
        </w:rPr>
        <w:t xml:space="preserve"> </w:t>
      </w:r>
      <w:r w:rsidR="00403843" w:rsidRPr="00C376C7">
        <w:rPr>
          <w:rStyle w:val="Fremhv"/>
          <w:rFonts w:ascii="Arial" w:hAnsi="Arial" w:cs="Arial"/>
          <w:i w:val="0"/>
          <w:color w:val="262626"/>
          <w:sz w:val="20"/>
          <w:szCs w:val="20"/>
        </w:rPr>
        <w:t xml:space="preserve">Piffissaq killiliussaq tassaavoq ilinniarnertuunngorniartarnermik 2012-imi aaqqissuusseqqinnermiit 2018-ip naaneranut. </w:t>
      </w:r>
    </w:p>
    <w:p w14:paraId="385B9308" w14:textId="39F457B3" w:rsidR="00FA4580" w:rsidRPr="00C376C7" w:rsidRDefault="00AA150A" w:rsidP="003F14A0">
      <w:pPr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>Misissuineq tunngavilersugaavoq ilinniartitsisut aamma ilinniagaqartut oqaaseqaataannik, taakku qanoq isumaqarnersut</w:t>
      </w:r>
      <w:r w:rsidR="00CA3323" w:rsidRPr="00C376C7">
        <w:rPr>
          <w:rFonts w:ascii="Arial" w:hAnsi="Arial" w:cs="Arial"/>
          <w:sz w:val="20"/>
          <w:szCs w:val="20"/>
        </w:rPr>
        <w:t>,</w:t>
      </w:r>
      <w:r w:rsidRPr="00C376C7">
        <w:rPr>
          <w:rFonts w:ascii="Arial" w:hAnsi="Arial" w:cs="Arial"/>
          <w:sz w:val="20"/>
          <w:szCs w:val="20"/>
        </w:rPr>
        <w:t xml:space="preserve"> ilinniusiat siunnerfiusunut ilinniarnertuunngorniarnermullu siunertaasu</w:t>
      </w:r>
      <w:r w:rsidR="00CA3323" w:rsidRPr="00C376C7">
        <w:rPr>
          <w:rFonts w:ascii="Arial" w:hAnsi="Arial" w:cs="Arial"/>
          <w:sz w:val="20"/>
          <w:szCs w:val="20"/>
        </w:rPr>
        <w:t>n</w:t>
      </w:r>
      <w:r w:rsidRPr="00C376C7">
        <w:rPr>
          <w:rFonts w:ascii="Arial" w:hAnsi="Arial" w:cs="Arial"/>
          <w:sz w:val="20"/>
          <w:szCs w:val="20"/>
        </w:rPr>
        <w:t xml:space="preserve">ut naapertuunnersut inatsisit pineqartut iluanni pillugit. </w:t>
      </w:r>
      <w:r w:rsidR="00FD63DA" w:rsidRPr="00C376C7">
        <w:rPr>
          <w:rFonts w:ascii="Arial" w:hAnsi="Arial" w:cs="Arial"/>
          <w:sz w:val="20"/>
          <w:szCs w:val="20"/>
        </w:rPr>
        <w:t>Nalilersuinermi inuit siunnerfiusut toqqartugaapput ilinniartitsisuuneri ilinniarnertuunngorniartuunerilu</w:t>
      </w:r>
      <w:r w:rsidR="00FF72B1" w:rsidRPr="00C376C7">
        <w:rPr>
          <w:rFonts w:ascii="Arial" w:hAnsi="Arial" w:cs="Arial"/>
          <w:sz w:val="20"/>
          <w:szCs w:val="20"/>
        </w:rPr>
        <w:t xml:space="preserve"> ulluinnarni ilinniusianik atuisuu</w:t>
      </w:r>
      <w:r w:rsidR="00CA3323" w:rsidRPr="00C376C7">
        <w:rPr>
          <w:rFonts w:ascii="Arial" w:hAnsi="Arial" w:cs="Arial"/>
          <w:sz w:val="20"/>
          <w:szCs w:val="20"/>
        </w:rPr>
        <w:t>sut</w:t>
      </w:r>
      <w:r w:rsidR="00FD63DA" w:rsidRPr="00C376C7">
        <w:rPr>
          <w:rFonts w:ascii="Arial" w:hAnsi="Arial" w:cs="Arial"/>
          <w:sz w:val="20"/>
          <w:szCs w:val="20"/>
        </w:rPr>
        <w:t xml:space="preserve"> tunngavigalugit</w:t>
      </w:r>
      <w:r w:rsidR="00FF72B1" w:rsidRPr="00C376C7">
        <w:rPr>
          <w:rFonts w:ascii="Arial" w:hAnsi="Arial" w:cs="Arial"/>
          <w:sz w:val="20"/>
          <w:szCs w:val="20"/>
        </w:rPr>
        <w:t xml:space="preserve">. </w:t>
      </w:r>
      <w:r w:rsidR="00BF6954" w:rsidRPr="00C376C7">
        <w:rPr>
          <w:rFonts w:ascii="Arial" w:hAnsi="Arial" w:cs="Arial"/>
          <w:sz w:val="20"/>
          <w:szCs w:val="20"/>
        </w:rPr>
        <w:t>Ilinniartitsisut ilisimasaqarfi</w:t>
      </w:r>
      <w:r w:rsidR="00AA4E15" w:rsidRPr="00C376C7">
        <w:rPr>
          <w:rFonts w:ascii="Arial" w:hAnsi="Arial" w:cs="Arial"/>
          <w:sz w:val="20"/>
          <w:szCs w:val="20"/>
        </w:rPr>
        <w:t>gaat</w:t>
      </w:r>
      <w:r w:rsidR="00BF6954" w:rsidRPr="00C376C7">
        <w:rPr>
          <w:rFonts w:ascii="Arial" w:hAnsi="Arial" w:cs="Arial"/>
          <w:sz w:val="20"/>
          <w:szCs w:val="20"/>
        </w:rPr>
        <w:t xml:space="preserve"> ilinniutit qanoq ilinniagaqartunit tiguneqartarneri, </w:t>
      </w:r>
      <w:r w:rsidR="001B2FE8" w:rsidRPr="00C376C7">
        <w:rPr>
          <w:rFonts w:ascii="Arial" w:hAnsi="Arial" w:cs="Arial"/>
          <w:sz w:val="20"/>
          <w:szCs w:val="20"/>
        </w:rPr>
        <w:t>aammalu iluatsittumik atorneqartarnersut</w:t>
      </w:r>
      <w:r w:rsidR="000B53B3" w:rsidRPr="00C376C7">
        <w:rPr>
          <w:rFonts w:ascii="Arial" w:hAnsi="Arial" w:cs="Arial"/>
          <w:sz w:val="20"/>
          <w:szCs w:val="20"/>
        </w:rPr>
        <w:t>,</w:t>
      </w:r>
      <w:r w:rsidR="001B2FE8" w:rsidRPr="00C376C7">
        <w:rPr>
          <w:rFonts w:ascii="Arial" w:hAnsi="Arial" w:cs="Arial"/>
          <w:sz w:val="20"/>
          <w:szCs w:val="20"/>
        </w:rPr>
        <w:t xml:space="preserve"> suullu suliareqqinneqarsinnaanersut. </w:t>
      </w:r>
      <w:r w:rsidR="001446D8" w:rsidRPr="00C376C7">
        <w:rPr>
          <w:rFonts w:ascii="Arial" w:hAnsi="Arial" w:cs="Arial"/>
          <w:sz w:val="20"/>
          <w:szCs w:val="20"/>
        </w:rPr>
        <w:t xml:space="preserve">Taamaasillutillu oqaaseqarfigisinnaallugit ilinniusiat ilikkagassatut pilersaarutinut qanoq ataneri pillugit, aammalu ilinniusiat ilinniagaqartut tamatigoortumik perorsagaanerannut tapersersuisuuneri pillugit, ilinniartitaanernilu ingerlaqqinnissaat pillugit. </w:t>
      </w:r>
      <w:r w:rsidR="00EC3008" w:rsidRPr="00C376C7">
        <w:rPr>
          <w:rFonts w:ascii="Arial" w:hAnsi="Arial" w:cs="Arial"/>
          <w:sz w:val="20"/>
          <w:szCs w:val="20"/>
        </w:rPr>
        <w:t xml:space="preserve">Taamaattumillu inassuteqaatinut ilinniartitsisut aamma ilinniartut aallaaviginerisigut qularnaarneqarpoq pitsaassusissanik qularnaarsuinerup atuisunik qitiutitsilluni pinissaa. </w:t>
      </w:r>
    </w:p>
    <w:p w14:paraId="02E1F257" w14:textId="1CD37189" w:rsidR="00802F32" w:rsidRPr="00C376C7" w:rsidRDefault="005B23AC" w:rsidP="003F14A0">
      <w:pPr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 xml:space="preserve">Nalunaarusiaq tunngaveqarpoq kisitsisinik paasissutissanik pitsaassusilinnik, fagini assigiinngitsuni gruppini inuit amerlanngitsukkaat pineqarmata, inunnillu amerlasuunik tungavilimmik ingerlatsinissaq pissusissamisuussanani. </w:t>
      </w:r>
      <w:r w:rsidR="00711A13" w:rsidRPr="00C376C7">
        <w:rPr>
          <w:rFonts w:ascii="Arial" w:hAnsi="Arial" w:cs="Arial"/>
          <w:sz w:val="20"/>
          <w:szCs w:val="20"/>
        </w:rPr>
        <w:t xml:space="preserve">Kisitsisinik paasissutissanik pitsaassusilinnik katersuineq ingerlaavartumik pivoq marts 2019-imiit juli 2019-imut. </w:t>
      </w:r>
    </w:p>
    <w:p w14:paraId="748721DC" w14:textId="290DAE83" w:rsidR="00802F32" w:rsidRPr="00C376C7" w:rsidRDefault="00BF7168" w:rsidP="003F14A0">
      <w:pPr>
        <w:spacing w:line="276" w:lineRule="auto"/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>Nalilersuineq nalunaarusiami matumani tunngavigineqartoq pilersinneqarpoq tunuliaqutaralugit pitsaassusilersukkanik apersuinerit</w:t>
      </w:r>
      <w:r w:rsidR="000B53B3" w:rsidRPr="00C376C7">
        <w:rPr>
          <w:rFonts w:ascii="Arial" w:hAnsi="Arial" w:cs="Arial"/>
          <w:sz w:val="20"/>
          <w:szCs w:val="20"/>
        </w:rPr>
        <w:t>,</w:t>
      </w:r>
      <w:r w:rsidRPr="00C376C7">
        <w:rPr>
          <w:rFonts w:ascii="Arial" w:hAnsi="Arial" w:cs="Arial"/>
          <w:sz w:val="20"/>
          <w:szCs w:val="20"/>
        </w:rPr>
        <w:t xml:space="preserve"> fagini pineqartuni gruppini tamani, ilinniarnertuunngorniarfinni tamani. </w:t>
      </w:r>
      <w:r w:rsidR="00587781" w:rsidRPr="00C376C7">
        <w:rPr>
          <w:rFonts w:ascii="Arial" w:hAnsi="Arial" w:cs="Arial"/>
          <w:sz w:val="20"/>
          <w:szCs w:val="20"/>
        </w:rPr>
        <w:t xml:space="preserve">Kisitsisinik paasissutissanik katersineq immikkoortuni marlunni pivoq. </w:t>
      </w:r>
      <w:r w:rsidR="00240055" w:rsidRPr="00C376C7">
        <w:rPr>
          <w:rFonts w:ascii="Arial" w:hAnsi="Arial" w:cs="Arial"/>
          <w:sz w:val="20"/>
          <w:szCs w:val="20"/>
        </w:rPr>
        <w:t>Immikkoortumi siullermi apersuinerit gruppinut sammisanut avillugit aaqqissuussanik ingerlanneqarput</w:t>
      </w:r>
      <w:r w:rsidR="000B53B3" w:rsidRPr="00C376C7">
        <w:rPr>
          <w:rFonts w:ascii="Arial" w:hAnsi="Arial" w:cs="Arial"/>
          <w:sz w:val="20"/>
          <w:szCs w:val="20"/>
        </w:rPr>
        <w:t>,</w:t>
      </w:r>
      <w:r w:rsidR="00240055" w:rsidRPr="00C376C7">
        <w:rPr>
          <w:rFonts w:ascii="Arial" w:hAnsi="Arial" w:cs="Arial"/>
          <w:sz w:val="20"/>
          <w:szCs w:val="20"/>
        </w:rPr>
        <w:t xml:space="preserve"> najukkani namminerni aqutsisutut ingerlatsisuusunit, siammasissumik sinniisoqartitsinikkut aaqqissuussaasunik, sapinngisamik amerlasuut isummersuutaat tusarumallugit. </w:t>
      </w:r>
    </w:p>
    <w:p w14:paraId="7F2AE7A2" w14:textId="0CA4BBD6" w:rsidR="00802F32" w:rsidRPr="00C376C7" w:rsidRDefault="00BA2771" w:rsidP="003F14A0">
      <w:pPr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 xml:space="preserve">Gruppit apersuinermi sammisat ilinniagaqartunik aamma ilinniartitsisunik inuttallit siullermeersumik sammineqarneri naammassigaangata, ilinniartitsisut neqeroorfigineqartarput itisiligaasumik apersorneqarnissamik. </w:t>
      </w:r>
      <w:r w:rsidR="003D2525" w:rsidRPr="00C376C7">
        <w:rPr>
          <w:rFonts w:ascii="Arial" w:hAnsi="Arial" w:cs="Arial"/>
          <w:sz w:val="20"/>
          <w:szCs w:val="20"/>
        </w:rPr>
        <w:t xml:space="preserve">Aappassaaneerluni apersuinerni siullermeersumik apersuinermi akissutaasut itisilerneqartarput, immikkullu annerusumik aallunneqartarlutik ilinniusiat ilikkagassanut pilersaarusianik qanoq naammassinnittarneri. </w:t>
      </w:r>
    </w:p>
    <w:p w14:paraId="5EE80EA0" w14:textId="6C962F4B" w:rsidR="00802F32" w:rsidRPr="00C376C7" w:rsidRDefault="00720929" w:rsidP="003F14A0">
      <w:pPr>
        <w:pStyle w:val="Overskrift2"/>
        <w:spacing w:after="240"/>
        <w:rPr>
          <w:color w:val="auto"/>
        </w:rPr>
      </w:pPr>
      <w:bookmarkStart w:id="14" w:name="_Toc19371487"/>
      <w:r w:rsidRPr="00C376C7">
        <w:rPr>
          <w:color w:val="auto"/>
        </w:rPr>
        <w:t>Siunnerfiusut</w:t>
      </w:r>
      <w:bookmarkEnd w:id="14"/>
    </w:p>
    <w:p w14:paraId="0785EA7E" w14:textId="0803FBB2" w:rsidR="00802F32" w:rsidRPr="00C376C7" w:rsidRDefault="007A3FEF" w:rsidP="003F14A0">
      <w:pPr>
        <w:spacing w:after="240"/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 xml:space="preserve">Pitsaassusilersukkanik apersuinerit ilinniarnertuunngorniarfinni sisamaasuni tamani ingerlanneqarput. </w:t>
      </w:r>
      <w:r w:rsidR="00B75043" w:rsidRPr="00C376C7">
        <w:rPr>
          <w:rFonts w:ascii="Arial" w:hAnsi="Arial" w:cs="Arial"/>
          <w:sz w:val="20"/>
          <w:szCs w:val="20"/>
        </w:rPr>
        <w:t xml:space="preserve">Fagini pineqartuni ilinniartitsisut tamarmik periarfissaqarsimapput akissuteqarnissamut, taamatullu aamma klassit ataasiakkaat, ungasinngitsukkut ilinniusianik atuisimasut. </w:t>
      </w:r>
      <w:r w:rsidR="00172E6B" w:rsidRPr="00C376C7">
        <w:rPr>
          <w:rFonts w:ascii="Arial" w:hAnsi="Arial" w:cs="Arial"/>
          <w:sz w:val="20"/>
          <w:szCs w:val="20"/>
        </w:rPr>
        <w:t xml:space="preserve">Itinerusunik apersuinernik ingerlatsisoqarsimavoq 2. g-mi klassini marlunni Qaqortumi, </w:t>
      </w:r>
      <w:r w:rsidR="008B66B6" w:rsidRPr="00C376C7">
        <w:rPr>
          <w:rFonts w:ascii="Arial" w:hAnsi="Arial" w:cs="Arial"/>
          <w:sz w:val="20"/>
          <w:szCs w:val="20"/>
        </w:rPr>
        <w:t xml:space="preserve">klassit taakkua ilinniutinik misissuinerup nalaani atuisuummata. </w:t>
      </w:r>
    </w:p>
    <w:p w14:paraId="3781997F" w14:textId="60F53134" w:rsidR="00802F32" w:rsidRPr="00C376C7" w:rsidRDefault="00B01449" w:rsidP="003F14A0">
      <w:pPr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 xml:space="preserve">Qaqortumiit ilinniartitsisut 27-t, Sisimiuni ilinniartitsisut 22-t, Nuummi ilinniartitsisut 10-t ingerlatsinerit arlariit ingerlanerini utimut tutsaqartarput, </w:t>
      </w:r>
      <w:r w:rsidR="005E1018" w:rsidRPr="00C376C7">
        <w:rPr>
          <w:rFonts w:ascii="Arial" w:hAnsi="Arial" w:cs="Arial"/>
          <w:sz w:val="20"/>
          <w:szCs w:val="20"/>
        </w:rPr>
        <w:t xml:space="preserve">taakkualu tamarmik akissutaasunik suleqatiminnut oqaloqatiginnittarlutik utimut nalunaannginnerminni. </w:t>
      </w:r>
      <w:r w:rsidR="001B1D6E" w:rsidRPr="00C376C7">
        <w:rPr>
          <w:rFonts w:ascii="Arial" w:hAnsi="Arial" w:cs="Arial"/>
          <w:sz w:val="20"/>
          <w:szCs w:val="20"/>
        </w:rPr>
        <w:t xml:space="preserve">Aasianniit akissutit 15-iupput, taamalu ilinniartitsisut 70-init amerlanerit ilinniartitsissutinik </w:t>
      </w:r>
      <w:r w:rsidR="001B1D6E" w:rsidRPr="00C376C7">
        <w:rPr>
          <w:rFonts w:ascii="Arial" w:hAnsi="Arial" w:cs="Arial"/>
          <w:sz w:val="20"/>
          <w:szCs w:val="20"/>
        </w:rPr>
        <w:lastRenderedPageBreak/>
        <w:t xml:space="preserve">nalilersuinerni ataatsimut peqataasimallutik. </w:t>
      </w:r>
      <w:r w:rsidR="004F2186" w:rsidRPr="00C376C7">
        <w:rPr>
          <w:rFonts w:ascii="Arial" w:hAnsi="Arial" w:cs="Arial"/>
          <w:sz w:val="20"/>
          <w:szCs w:val="20"/>
        </w:rPr>
        <w:t>Taakkualu saniatigut aamma malitseqartitsilluni apersuinernik 10-nik ilinniarfiit akornanni ingerlatsisoqarsimalluni.</w:t>
      </w:r>
    </w:p>
    <w:p w14:paraId="01EA800C" w14:textId="3EF5DC09" w:rsidR="00802F32" w:rsidRPr="00C376C7" w:rsidRDefault="00F055E1" w:rsidP="003F14A0">
      <w:pPr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 xml:space="preserve">Immikkoortuni marlunni ingerlatsiviusuni inuit siunnerfiusut tassaapput: </w:t>
      </w:r>
      <w:r w:rsidR="00802F32" w:rsidRPr="00C376C7">
        <w:rPr>
          <w:rFonts w:ascii="Arial" w:hAnsi="Arial" w:cs="Arial"/>
          <w:sz w:val="20"/>
          <w:szCs w:val="20"/>
        </w:rPr>
        <w:t xml:space="preserve"> </w:t>
      </w:r>
    </w:p>
    <w:p w14:paraId="1C3EF6D9" w14:textId="0CECAF56" w:rsidR="00802F32" w:rsidRPr="00C376C7" w:rsidRDefault="00F055E1" w:rsidP="003F14A0">
      <w:pPr>
        <w:pStyle w:val="Listeafsnit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>Ilinniartitsisut susassaqartut tamarmik</w:t>
      </w:r>
      <w:r w:rsidR="00802F32" w:rsidRPr="00C376C7">
        <w:rPr>
          <w:rFonts w:ascii="Arial" w:hAnsi="Arial" w:cs="Arial"/>
          <w:sz w:val="20"/>
          <w:szCs w:val="20"/>
        </w:rPr>
        <w:t xml:space="preserve"> – </w:t>
      </w:r>
      <w:r w:rsidR="002F20F4" w:rsidRPr="00C376C7">
        <w:rPr>
          <w:rFonts w:ascii="Arial" w:hAnsi="Arial" w:cs="Arial"/>
          <w:sz w:val="20"/>
          <w:szCs w:val="20"/>
        </w:rPr>
        <w:t>tassa imaappoq, fagini ilinniusianik suliaasunik misissuiffiusuni ilinniartitsisut</w:t>
      </w:r>
      <w:r w:rsidR="000B53B3" w:rsidRPr="00C376C7">
        <w:rPr>
          <w:rFonts w:ascii="Arial" w:hAnsi="Arial" w:cs="Arial"/>
          <w:sz w:val="20"/>
          <w:szCs w:val="20"/>
        </w:rPr>
        <w:t>.</w:t>
      </w:r>
      <w:r w:rsidR="00802F32" w:rsidRPr="00C376C7">
        <w:rPr>
          <w:rFonts w:ascii="Arial" w:hAnsi="Arial" w:cs="Arial"/>
          <w:sz w:val="20"/>
          <w:szCs w:val="20"/>
        </w:rPr>
        <w:t xml:space="preserve"> </w:t>
      </w:r>
    </w:p>
    <w:p w14:paraId="415B0B8A" w14:textId="4A9C7008" w:rsidR="00343AD9" w:rsidRPr="00C376C7" w:rsidRDefault="002F20F4" w:rsidP="003F14A0">
      <w:pPr>
        <w:pStyle w:val="Listeafsnit"/>
        <w:numPr>
          <w:ilvl w:val="0"/>
          <w:numId w:val="8"/>
        </w:numPr>
        <w:rPr>
          <w:rStyle w:val="Fremhv"/>
          <w:i w:val="0"/>
          <w:iCs w:val="0"/>
        </w:rPr>
      </w:pPr>
      <w:r w:rsidRPr="00C376C7">
        <w:rPr>
          <w:rFonts w:ascii="Arial" w:hAnsi="Arial" w:cs="Arial"/>
          <w:sz w:val="20"/>
          <w:szCs w:val="20"/>
        </w:rPr>
        <w:t>Ilinniarnertuunngorniartoqatigiiaat – gruppit, - ilinniusianik atuillutik suliaqartartut.</w:t>
      </w:r>
    </w:p>
    <w:p w14:paraId="3BFA9372" w14:textId="45BDFC84" w:rsidR="00DF5EC0" w:rsidRPr="00C376C7" w:rsidRDefault="00E158D6" w:rsidP="003F14A0">
      <w:pPr>
        <w:rPr>
          <w:rFonts w:ascii="Arial" w:eastAsiaTheme="majorEastAsia" w:hAnsi="Arial" w:cs="Arial"/>
          <w:b/>
          <w:sz w:val="28"/>
          <w:szCs w:val="28"/>
        </w:rPr>
      </w:pPr>
      <w:bookmarkStart w:id="15" w:name="_Toc15565066"/>
      <w:bookmarkEnd w:id="12"/>
      <w:r w:rsidRPr="00C376C7">
        <w:rPr>
          <w:noProof/>
          <w:lang w:eastAsia="kl-GL"/>
        </w:rPr>
        <w:drawing>
          <wp:anchor distT="0" distB="0" distL="114300" distR="114300" simplePos="0" relativeHeight="251668992" behindDoc="0" locked="0" layoutInCell="1" allowOverlap="1" wp14:anchorId="384BF101" wp14:editId="68463FA3">
            <wp:simplePos x="0" y="0"/>
            <wp:positionH relativeFrom="page">
              <wp:posOffset>1103198</wp:posOffset>
            </wp:positionH>
            <wp:positionV relativeFrom="margin">
              <wp:posOffset>2826792</wp:posOffset>
            </wp:positionV>
            <wp:extent cx="4857115" cy="3068955"/>
            <wp:effectExtent l="57150" t="19050" r="57785" b="93345"/>
            <wp:wrapSquare wrapText="bothSides"/>
            <wp:docPr id="10" name="Billede 10" descr="C:\Users\ahma\Desktop\Astrid\Billeder\Billeder, stud.folder\GUX Nuuk - billeder\GUX Nuuk 1i _D5A4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hma\Desktop\Astrid\Billeder\Billeder, stud.folder\GUX Nuuk - billeder\GUX Nuuk 1i _D5A450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115" cy="306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5EC0" w:rsidRPr="00C376C7">
        <w:br w:type="page"/>
      </w:r>
    </w:p>
    <w:p w14:paraId="64FE259E" w14:textId="3F950638" w:rsidR="00600D57" w:rsidRPr="00C376C7" w:rsidRDefault="00720929" w:rsidP="003F14A0">
      <w:pPr>
        <w:pStyle w:val="Overskrift1"/>
        <w:spacing w:after="240"/>
      </w:pPr>
      <w:bookmarkStart w:id="16" w:name="_Toc19371488"/>
      <w:r w:rsidRPr="00C376C7">
        <w:lastRenderedPageBreak/>
        <w:t>Eqikkaaneq</w:t>
      </w:r>
      <w:bookmarkEnd w:id="15"/>
      <w:bookmarkEnd w:id="16"/>
    </w:p>
    <w:p w14:paraId="20F9C92D" w14:textId="32087D4E" w:rsidR="00CD5B3D" w:rsidRPr="00C376C7" w:rsidRDefault="00186C8C" w:rsidP="003F14A0">
      <w:pPr>
        <w:spacing w:after="240"/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>Eqikkaanermi tikkuarneqarpoq ileqqut maanna atorneqartut ilinniartitsissutit pitsaassu</w:t>
      </w:r>
      <w:r w:rsidR="000B53B3" w:rsidRPr="00C376C7">
        <w:rPr>
          <w:rFonts w:ascii="Arial" w:hAnsi="Arial" w:cs="Arial"/>
          <w:sz w:val="20"/>
          <w:szCs w:val="20"/>
        </w:rPr>
        <w:t>s</w:t>
      </w:r>
      <w:r w:rsidRPr="00C376C7">
        <w:rPr>
          <w:rFonts w:ascii="Arial" w:hAnsi="Arial" w:cs="Arial"/>
          <w:sz w:val="20"/>
          <w:szCs w:val="20"/>
        </w:rPr>
        <w:t xml:space="preserve">issaat annerusutigut qularnaartaraat, </w:t>
      </w:r>
      <w:r w:rsidR="00F77AF5" w:rsidRPr="00C376C7">
        <w:rPr>
          <w:rFonts w:ascii="Arial" w:hAnsi="Arial" w:cs="Arial"/>
          <w:sz w:val="20"/>
          <w:szCs w:val="20"/>
        </w:rPr>
        <w:t xml:space="preserve">taamaattorli ineriartortitseqqittoqarsinnaasoq paasissutissatigut nutarterisarneq atorsinnaassusiilu eqqarsaatigalugit. </w:t>
      </w:r>
      <w:r w:rsidR="00D846FE" w:rsidRPr="00C376C7">
        <w:rPr>
          <w:rFonts w:ascii="Arial" w:hAnsi="Arial" w:cs="Arial"/>
          <w:sz w:val="20"/>
          <w:szCs w:val="20"/>
        </w:rPr>
        <w:t xml:space="preserve">Tamatumalu saniatigut suli pingaaruteqarpoq qularnaassallugu ilinniutissat oqaatitsigut assigiinngissutsinik, qaffasissutsinik aammalu kulturimut tunngasutigut isumannaarneqarsimasarnissaat. </w:t>
      </w:r>
      <w:r w:rsidR="0083655D" w:rsidRPr="00C376C7">
        <w:rPr>
          <w:rFonts w:ascii="Arial" w:hAnsi="Arial" w:cs="Arial"/>
          <w:sz w:val="20"/>
          <w:szCs w:val="20"/>
        </w:rPr>
        <w:t xml:space="preserve">Ilanngussami 2-mi nalilersuinermik samminnittoqarpoq ilinniutit ataasiakkaat eqqarsaatigalugit, eqikkaanernik itsisileriffiunerusut ilinniusiat ataasiakkaat eqqarsaatigalugit. </w:t>
      </w:r>
    </w:p>
    <w:p w14:paraId="0AB9F806" w14:textId="123FF96D" w:rsidR="003C3CE0" w:rsidRPr="00C376C7" w:rsidRDefault="009E62EF" w:rsidP="003F14A0">
      <w:pPr>
        <w:spacing w:after="240"/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>Eqikkarneqarsinnaavoq ilinniutissatut suliat annertuumik ilinniarnertuunngorniartunik atuartitsinermi atorneqartarnerat, ilinniutillu ilinniakkap siunertaanut aammalu ilinniagaqartut fagitigut ineriartornerannut tapersersuilluartuusut, ilinniutissanik kalaallinit aallaaveqartunik peqarneratigut</w:t>
      </w:r>
      <w:r w:rsidR="00632D78" w:rsidRPr="00C376C7">
        <w:rPr>
          <w:rFonts w:ascii="Arial" w:hAnsi="Arial" w:cs="Arial"/>
          <w:sz w:val="20"/>
          <w:szCs w:val="20"/>
        </w:rPr>
        <w:t>,</w:t>
      </w:r>
      <w:r w:rsidRPr="00C376C7">
        <w:rPr>
          <w:rFonts w:ascii="Arial" w:hAnsi="Arial" w:cs="Arial"/>
          <w:sz w:val="20"/>
          <w:szCs w:val="20"/>
        </w:rPr>
        <w:t xml:space="preserve"> aammalu ilinniartitseriaatsinut ilinniutinik tunngaveqarnermikkut. </w:t>
      </w:r>
      <w:r w:rsidR="000E4F48" w:rsidRPr="00C376C7">
        <w:rPr>
          <w:rFonts w:ascii="Arial" w:hAnsi="Arial" w:cs="Arial"/>
          <w:sz w:val="20"/>
          <w:szCs w:val="20"/>
        </w:rPr>
        <w:t>Ilinniutit ataatsimut isigaluni siammasissumik angusisarput fagini, qaffasissutsini</w:t>
      </w:r>
      <w:r w:rsidR="00D95ECE" w:rsidRPr="00C376C7">
        <w:rPr>
          <w:rFonts w:ascii="Arial" w:hAnsi="Arial" w:cs="Arial"/>
          <w:sz w:val="20"/>
          <w:szCs w:val="20"/>
        </w:rPr>
        <w:t xml:space="preserve"> aamma ilinniartitseriaatsini, ilinniartitsisunut namminernut ilinniartunullu nuannaarutaasunik. </w:t>
      </w:r>
      <w:r w:rsidR="00244065" w:rsidRPr="00C376C7">
        <w:rPr>
          <w:rFonts w:ascii="Arial" w:hAnsi="Arial" w:cs="Arial"/>
          <w:sz w:val="20"/>
          <w:szCs w:val="20"/>
        </w:rPr>
        <w:t xml:space="preserve">Taamaasilluni allaaserisat annertuujupput ilinniutit Namminersorlutik Oqartussanit tapiiffigineqartumik pilersinneqartartut ilinniarnertuunngorniarnerup siunertaanik naammassinnittuusarnerat pillugu, ilalersuisuusarnerilu ilikkagassanut pilersaarutaasuni pineqartuni, aammalu ilinniartitaanerup perorsaanermi aallutassanut siunnerfigisaanik, Ilinniartitaanermut Naalakkersuisoqarfimmit inatsisit naapertorlugit suliaasunik. </w:t>
      </w:r>
    </w:p>
    <w:p w14:paraId="5DAD8183" w14:textId="3B509095" w:rsidR="003F590D" w:rsidRPr="00C376C7" w:rsidRDefault="005A7AA3" w:rsidP="003F14A0">
      <w:pPr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 xml:space="preserve">Iluatsinneqarsimavoq ilinniusiortarneq ilinniartunut assigiinngitsunik pissusilinnut naleqqussagaasunik, naak ilikkagassani qaffasissutsip qanoq ittuunera ilinniartut ilaanniit nalorninartinneqartaraluartoq, taamaattoq ilimanaateqarpoq ataatsimut isigisumik pisariaqartitsineq naammassineqartartoq. </w:t>
      </w:r>
      <w:r w:rsidR="009C4FF3" w:rsidRPr="00C376C7">
        <w:rPr>
          <w:rFonts w:ascii="Arial" w:hAnsi="Arial" w:cs="Arial"/>
          <w:sz w:val="20"/>
          <w:szCs w:val="20"/>
        </w:rPr>
        <w:t xml:space="preserve">Nalilersuisartut amerlasuut ersersittarpaat assut nuannaarutigisaritik taaguutinut nassuiaatit aamma oqaatsit atorneqartut, </w:t>
      </w:r>
      <w:r w:rsidR="005000FE" w:rsidRPr="00C376C7">
        <w:rPr>
          <w:rFonts w:ascii="Arial" w:hAnsi="Arial" w:cs="Arial"/>
          <w:sz w:val="20"/>
          <w:szCs w:val="20"/>
        </w:rPr>
        <w:t xml:space="preserve">soorluttaaq erseqqissarneqartartoq tamanna ilinniutinut nukittoqutaasoq. </w:t>
      </w:r>
      <w:r w:rsidR="00170A21" w:rsidRPr="00C376C7">
        <w:rPr>
          <w:rFonts w:ascii="Arial" w:hAnsi="Arial" w:cs="Arial"/>
          <w:sz w:val="20"/>
          <w:szCs w:val="20"/>
        </w:rPr>
        <w:t xml:space="preserve">Taamaattumik iluaqutaasumik periaatsit taamaattut suli annerusumik atorneqarsinnaapput, </w:t>
      </w:r>
      <w:r w:rsidR="007B5AA4" w:rsidRPr="00C376C7">
        <w:rPr>
          <w:rFonts w:ascii="Arial" w:hAnsi="Arial" w:cs="Arial"/>
          <w:sz w:val="20"/>
          <w:szCs w:val="20"/>
        </w:rPr>
        <w:t xml:space="preserve">isumassarsiornerillu ilinniutini pioreersuni aaneqarsinnaallutik. </w:t>
      </w:r>
      <w:r w:rsidR="00C346A5" w:rsidRPr="00C376C7">
        <w:rPr>
          <w:rFonts w:ascii="Arial" w:hAnsi="Arial" w:cs="Arial"/>
          <w:sz w:val="20"/>
          <w:szCs w:val="20"/>
        </w:rPr>
        <w:t>Suli sulissutigineqartariaqarpoq ilinniutinik ineriartortitsineq</w:t>
      </w:r>
      <w:r w:rsidR="00A62742" w:rsidRPr="00C376C7">
        <w:rPr>
          <w:rFonts w:ascii="Arial" w:hAnsi="Arial" w:cs="Arial"/>
          <w:sz w:val="20"/>
          <w:szCs w:val="20"/>
        </w:rPr>
        <w:t xml:space="preserve">, ilinniagaqartut assigiinngitsut pisariaqartitaannik naapigiaasunik, fagini aamma oqaatsini piginnaasanik assigiinngisitaartitsiviusuni. </w:t>
      </w:r>
      <w:r w:rsidR="00B87CE3" w:rsidRPr="00C376C7">
        <w:rPr>
          <w:rFonts w:ascii="Arial" w:hAnsi="Arial" w:cs="Arial"/>
          <w:sz w:val="20"/>
          <w:szCs w:val="20"/>
        </w:rPr>
        <w:t>Taamaattumillu aamma pisariaqartitsisoqarpoq ilinniutissanik</w:t>
      </w:r>
      <w:r w:rsidR="00632D78" w:rsidRPr="00C376C7">
        <w:rPr>
          <w:rFonts w:ascii="Arial" w:hAnsi="Arial" w:cs="Arial"/>
          <w:sz w:val="20"/>
          <w:szCs w:val="20"/>
        </w:rPr>
        <w:t>,</w:t>
      </w:r>
      <w:r w:rsidR="00B87CE3" w:rsidRPr="00C376C7">
        <w:rPr>
          <w:rFonts w:ascii="Arial" w:hAnsi="Arial" w:cs="Arial"/>
          <w:sz w:val="20"/>
          <w:szCs w:val="20"/>
        </w:rPr>
        <w:t xml:space="preserve"> ilinniagaqartunut amerlanerusunik unammilligassaqartunut. </w:t>
      </w:r>
    </w:p>
    <w:p w14:paraId="023080A2" w14:textId="66A3FDFC" w:rsidR="009F7CCA" w:rsidRPr="00C376C7" w:rsidRDefault="00FD0C48" w:rsidP="003F14A0">
      <w:pPr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 xml:space="preserve">Ilinniartitsisut ilaasa ersersittarsimavaat ilinniutinik nalilersuinerup </w:t>
      </w:r>
      <w:r w:rsidR="00614FA9" w:rsidRPr="00C376C7">
        <w:rPr>
          <w:rFonts w:ascii="Arial" w:hAnsi="Arial" w:cs="Arial"/>
          <w:sz w:val="20"/>
          <w:szCs w:val="20"/>
        </w:rPr>
        <w:t>“</w:t>
      </w:r>
      <w:r w:rsidRPr="00C376C7">
        <w:rPr>
          <w:rFonts w:ascii="Arial" w:hAnsi="Arial" w:cs="Arial"/>
          <w:sz w:val="20"/>
          <w:szCs w:val="20"/>
        </w:rPr>
        <w:t>itertissimagaatik</w:t>
      </w:r>
      <w:r w:rsidR="00614FA9" w:rsidRPr="00C376C7">
        <w:rPr>
          <w:rFonts w:ascii="Arial" w:hAnsi="Arial" w:cs="Arial"/>
          <w:sz w:val="20"/>
          <w:szCs w:val="20"/>
        </w:rPr>
        <w:t>”</w:t>
      </w:r>
      <w:r w:rsidRPr="00C376C7">
        <w:rPr>
          <w:rFonts w:ascii="Arial" w:hAnsi="Arial" w:cs="Arial"/>
          <w:sz w:val="20"/>
          <w:szCs w:val="20"/>
        </w:rPr>
        <w:t xml:space="preserve"> ilinniutit ilisimanngisatik eqqarsaatigalugit. </w:t>
      </w:r>
      <w:r w:rsidR="00614FA9" w:rsidRPr="00C376C7">
        <w:rPr>
          <w:rFonts w:ascii="Arial" w:hAnsi="Arial" w:cs="Arial"/>
          <w:sz w:val="20"/>
          <w:szCs w:val="20"/>
        </w:rPr>
        <w:t>Taamaattumillu siunissamut sammisumik inassutigineqassaaq ilinniutit pigineqartut ilinniartitsisunut nutaanut nassaariuminarnerulersinneqarnissaat</w:t>
      </w:r>
      <w:r w:rsidR="00632D78" w:rsidRPr="00C376C7">
        <w:rPr>
          <w:rFonts w:ascii="Arial" w:hAnsi="Arial" w:cs="Arial"/>
          <w:sz w:val="20"/>
          <w:szCs w:val="20"/>
        </w:rPr>
        <w:t>.</w:t>
      </w:r>
      <w:r w:rsidR="00614FA9" w:rsidRPr="00C376C7">
        <w:rPr>
          <w:rFonts w:ascii="Arial" w:hAnsi="Arial" w:cs="Arial"/>
          <w:sz w:val="20"/>
          <w:szCs w:val="20"/>
        </w:rPr>
        <w:t xml:space="preserve"> </w:t>
      </w:r>
      <w:r w:rsidR="00EF1E85" w:rsidRPr="00C376C7">
        <w:rPr>
          <w:rFonts w:ascii="Arial" w:hAnsi="Arial" w:cs="Arial"/>
          <w:sz w:val="20"/>
          <w:szCs w:val="20"/>
        </w:rPr>
        <w:t>Tamatumunngalu atatillugu aamma erserpoq ilinniutit ilaat at</w:t>
      </w:r>
      <w:r w:rsidR="00632D78" w:rsidRPr="00C376C7">
        <w:rPr>
          <w:rFonts w:ascii="Arial" w:hAnsi="Arial" w:cs="Arial"/>
          <w:sz w:val="20"/>
          <w:szCs w:val="20"/>
        </w:rPr>
        <w:t>orneqalersimanngitsut</w:t>
      </w:r>
      <w:r w:rsidR="00EF1E85" w:rsidRPr="00C376C7">
        <w:rPr>
          <w:rFonts w:ascii="Arial" w:hAnsi="Arial" w:cs="Arial"/>
          <w:sz w:val="20"/>
          <w:szCs w:val="20"/>
        </w:rPr>
        <w:t xml:space="preserve">, imaluunniit atorneerussimasut. </w:t>
      </w:r>
      <w:r w:rsidR="006B407B" w:rsidRPr="00C376C7">
        <w:rPr>
          <w:rFonts w:ascii="Arial" w:hAnsi="Arial" w:cs="Arial"/>
          <w:sz w:val="20"/>
          <w:szCs w:val="20"/>
        </w:rPr>
        <w:t xml:space="preserve">Taamaattumillu siumut sammisumik sulissutigineqarsinnaavoq ilinniutit tikikkuminarnerulernissaat </w:t>
      </w:r>
      <w:r w:rsidR="007970B0" w:rsidRPr="00C376C7">
        <w:rPr>
          <w:rFonts w:ascii="Arial" w:hAnsi="Arial" w:cs="Arial"/>
          <w:sz w:val="20"/>
          <w:szCs w:val="20"/>
        </w:rPr>
        <w:t>Iserasuaat</w:t>
      </w:r>
      <w:r w:rsidR="00CF4CC4" w:rsidRPr="00C376C7">
        <w:rPr>
          <w:rFonts w:ascii="Arial" w:hAnsi="Arial" w:cs="Arial"/>
          <w:sz w:val="20"/>
          <w:szCs w:val="20"/>
        </w:rPr>
        <w:t>.gl</w:t>
      </w:r>
      <w:r w:rsidR="007970B0" w:rsidRPr="00C376C7">
        <w:rPr>
          <w:rFonts w:ascii="Arial" w:hAnsi="Arial" w:cs="Arial"/>
          <w:sz w:val="20"/>
          <w:szCs w:val="20"/>
        </w:rPr>
        <w:t xml:space="preserve"> </w:t>
      </w:r>
      <w:r w:rsidR="006B407B" w:rsidRPr="00C376C7">
        <w:rPr>
          <w:rFonts w:ascii="Arial" w:hAnsi="Arial" w:cs="Arial"/>
          <w:sz w:val="20"/>
          <w:szCs w:val="20"/>
        </w:rPr>
        <w:t xml:space="preserve">atorlugu, ilinniutillu nutaanngitsut malinnaatillugit nutarterneqarnissaat. </w:t>
      </w:r>
      <w:bookmarkStart w:id="17" w:name="_Toc15565067"/>
    </w:p>
    <w:p w14:paraId="12E7F47B" w14:textId="62883494" w:rsidR="00CF4CC4" w:rsidRPr="00C376C7" w:rsidRDefault="00BB3519" w:rsidP="003F14A0">
      <w:pPr>
        <w:pStyle w:val="Overskrift1"/>
        <w:spacing w:after="240"/>
      </w:pPr>
      <w:bookmarkStart w:id="18" w:name="_Toc19371489"/>
      <w:r w:rsidRPr="00C376C7">
        <w:t>Siunissamut sammisunik pitsaassusissanik qularnaarisarnissanut inassuteqaatit</w:t>
      </w:r>
      <w:bookmarkEnd w:id="17"/>
      <w:bookmarkEnd w:id="18"/>
      <w:r w:rsidR="00DA2545" w:rsidRPr="00C376C7">
        <w:t xml:space="preserve"> </w:t>
      </w:r>
    </w:p>
    <w:p w14:paraId="2E93A560" w14:textId="3F254681" w:rsidR="003C3CE0" w:rsidRPr="00C376C7" w:rsidRDefault="0055139E" w:rsidP="003F14A0">
      <w:pPr>
        <w:spacing w:after="240"/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>Eqikkaanermi ersippoq ilinniutit ineriartortinneqarsimasut annertuutigut ilinniarnertuunngorniarluni ilinniartitaanermi siunertanik naammassinnittuunerat, ilinniutit nammineq ataasiakkaat aaqqissuussaaner</w:t>
      </w:r>
      <w:r w:rsidR="00764964" w:rsidRPr="00C376C7">
        <w:rPr>
          <w:rFonts w:ascii="Arial" w:hAnsi="Arial" w:cs="Arial"/>
          <w:sz w:val="20"/>
          <w:szCs w:val="20"/>
        </w:rPr>
        <w:t>isigut</w:t>
      </w:r>
      <w:r w:rsidRPr="00C376C7">
        <w:rPr>
          <w:rFonts w:ascii="Arial" w:hAnsi="Arial" w:cs="Arial"/>
          <w:sz w:val="20"/>
          <w:szCs w:val="20"/>
        </w:rPr>
        <w:t>, ilutigisaanillu siunnersuuteqarluni suli annerusumik pitsaassusissat qularnaarneqartarnissaat.</w:t>
      </w:r>
      <w:r w:rsidR="009A1931" w:rsidRPr="00C376C7">
        <w:rPr>
          <w:rFonts w:ascii="Arial" w:hAnsi="Arial" w:cs="Arial"/>
          <w:sz w:val="20"/>
          <w:szCs w:val="20"/>
        </w:rPr>
        <w:t xml:space="preserve"> </w:t>
      </w:r>
      <w:r w:rsidR="00EA69A8" w:rsidRPr="00C376C7">
        <w:rPr>
          <w:rFonts w:ascii="Arial" w:hAnsi="Arial" w:cs="Arial"/>
          <w:sz w:val="20"/>
          <w:szCs w:val="20"/>
        </w:rPr>
        <w:t xml:space="preserve">Siunissamut sammisumik kissaatigineqarpat ilinniusianik Namminersorlutik Oqartussanit tapiiffigineqarluni suliaasunik pitsaassusilersuisarnerup annertusineqarnissaa, taava uani </w:t>
      </w:r>
      <w:r w:rsidR="00EA69A8" w:rsidRPr="00C376C7">
        <w:rPr>
          <w:rFonts w:ascii="Arial" w:hAnsi="Arial" w:cs="Arial"/>
          <w:sz w:val="20"/>
          <w:szCs w:val="20"/>
        </w:rPr>
        <w:lastRenderedPageBreak/>
        <w:t xml:space="preserve">saqqummiunneqassapput suliniutissat arlaqartut, </w:t>
      </w:r>
      <w:r w:rsidR="007D3CFD" w:rsidRPr="00C376C7">
        <w:rPr>
          <w:rFonts w:ascii="Arial" w:hAnsi="Arial" w:cs="Arial"/>
          <w:sz w:val="20"/>
          <w:szCs w:val="20"/>
        </w:rPr>
        <w:t>nalilersuisuusunit</w:t>
      </w:r>
      <w:r w:rsidR="002B6F1E" w:rsidRPr="00C376C7">
        <w:rPr>
          <w:rFonts w:ascii="Arial" w:hAnsi="Arial" w:cs="Arial"/>
          <w:sz w:val="20"/>
          <w:szCs w:val="20"/>
        </w:rPr>
        <w:t xml:space="preserve"> immikkut aallutassatut erseqqissaatigineqartut naapigiarnerisigut. </w:t>
      </w:r>
      <w:r w:rsidR="005E443F" w:rsidRPr="00C376C7">
        <w:rPr>
          <w:rFonts w:ascii="Arial" w:hAnsi="Arial" w:cs="Arial"/>
          <w:sz w:val="20"/>
          <w:szCs w:val="20"/>
        </w:rPr>
        <w:t xml:space="preserve">Suliniutissat nutaat pissutissaqartitsipput aningaasaqarnikkut kinguneqartitsinissanik, immikkoortukkaartunik allaaserineqartutut, naggasiullugillu katersorneqartunik. </w:t>
      </w:r>
      <w:r w:rsidR="00843CEC" w:rsidRPr="00C376C7">
        <w:rPr>
          <w:rFonts w:ascii="Arial" w:hAnsi="Arial" w:cs="Arial"/>
          <w:sz w:val="20"/>
          <w:szCs w:val="20"/>
        </w:rPr>
        <w:t xml:space="preserve"> </w:t>
      </w:r>
    </w:p>
    <w:p w14:paraId="0784102E" w14:textId="7E68CDCF" w:rsidR="00821DAA" w:rsidRPr="00C376C7" w:rsidRDefault="00BB3519" w:rsidP="003F14A0">
      <w:pPr>
        <w:spacing w:after="0"/>
        <w:rPr>
          <w:rFonts w:ascii="Arial" w:hAnsi="Arial" w:cs="Arial"/>
          <w:b/>
          <w:sz w:val="20"/>
          <w:szCs w:val="20"/>
        </w:rPr>
      </w:pPr>
      <w:r w:rsidRPr="00C376C7">
        <w:rPr>
          <w:rFonts w:ascii="Arial" w:hAnsi="Arial" w:cs="Arial"/>
          <w:b/>
          <w:sz w:val="20"/>
          <w:szCs w:val="20"/>
        </w:rPr>
        <w:t>Atortut klassimi misilissigit</w:t>
      </w:r>
    </w:p>
    <w:p w14:paraId="43D02F54" w14:textId="77777777" w:rsidR="00CF4CC4" w:rsidRPr="00C376C7" w:rsidRDefault="00CF4CC4" w:rsidP="003F14A0">
      <w:pPr>
        <w:spacing w:after="0"/>
        <w:rPr>
          <w:rFonts w:ascii="Arial" w:hAnsi="Arial" w:cs="Arial"/>
          <w:sz w:val="20"/>
          <w:szCs w:val="20"/>
        </w:rPr>
      </w:pPr>
    </w:p>
    <w:p w14:paraId="6D4BB32D" w14:textId="638E787F" w:rsidR="00843CEC" w:rsidRPr="00C376C7" w:rsidRDefault="00371580" w:rsidP="003F14A0">
      <w:pPr>
        <w:spacing w:after="0"/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>Ilaatigut ileqquusarpoq ilinniusiat ilinniagaqartunut ilinniartitsisunullu misilinneqartarneri</w:t>
      </w:r>
      <w:r w:rsidR="00F4524F" w:rsidRPr="00C376C7">
        <w:rPr>
          <w:rFonts w:ascii="Arial" w:hAnsi="Arial" w:cs="Arial"/>
          <w:sz w:val="20"/>
          <w:szCs w:val="20"/>
        </w:rPr>
        <w:t>,</w:t>
      </w:r>
      <w:r w:rsidRPr="00C376C7">
        <w:rPr>
          <w:rFonts w:ascii="Arial" w:hAnsi="Arial" w:cs="Arial"/>
          <w:sz w:val="20"/>
          <w:szCs w:val="20"/>
        </w:rPr>
        <w:t xml:space="preserve"> saqqummersinneqannginneranni, misilinneqareernerannilu ilinniusiat iluarsaateqqinneqartarneri. </w:t>
      </w:r>
      <w:r w:rsidR="00061058" w:rsidRPr="00C376C7">
        <w:rPr>
          <w:rFonts w:ascii="Arial" w:hAnsi="Arial" w:cs="Arial"/>
          <w:sz w:val="20"/>
          <w:szCs w:val="20"/>
        </w:rPr>
        <w:t xml:space="preserve">Taamatut aaqqissuussisarnikkut ilinniusiassat saqqummersinneqannginnerminni pitsanngorsarneqartarput. </w:t>
      </w:r>
      <w:r w:rsidR="00E967D4" w:rsidRPr="00C376C7">
        <w:rPr>
          <w:rFonts w:ascii="Arial" w:hAnsi="Arial" w:cs="Arial"/>
          <w:sz w:val="20"/>
          <w:szCs w:val="20"/>
        </w:rPr>
        <w:t xml:space="preserve">Assersuutigalugulu periarfissaavoq oqaasertat faginut tunngasut sioqqullugit aamma faginut tunngasut siunnerfilersortarneri. </w:t>
      </w:r>
      <w:r w:rsidR="00CA56DC" w:rsidRPr="00C376C7">
        <w:rPr>
          <w:rFonts w:ascii="Arial" w:hAnsi="Arial" w:cs="Arial"/>
          <w:sz w:val="20"/>
          <w:szCs w:val="20"/>
        </w:rPr>
        <w:t xml:space="preserve">Ileqquusoq taanna aaqqissuussanngortinneqarsinnaavoq annertusarneqarlunilu suli annerusumik, tamatumanilu aamma piumasaqaatinngortinneqarsinnaalluni ilinniusiat ilinniarfinni arlaqarnerusuni misilinneqarsimanissaat. </w:t>
      </w:r>
    </w:p>
    <w:p w14:paraId="4B162EB0" w14:textId="77777777" w:rsidR="00816DDA" w:rsidRPr="00C376C7" w:rsidRDefault="00816DDA" w:rsidP="003F14A0">
      <w:pPr>
        <w:spacing w:after="0"/>
        <w:rPr>
          <w:rFonts w:ascii="Arial" w:hAnsi="Arial" w:cs="Arial"/>
          <w:sz w:val="20"/>
          <w:szCs w:val="20"/>
        </w:rPr>
      </w:pPr>
    </w:p>
    <w:p w14:paraId="6030A97F" w14:textId="266FAF63" w:rsidR="009067DD" w:rsidRPr="00C376C7" w:rsidRDefault="00EC3F0B" w:rsidP="003F14A0">
      <w:pPr>
        <w:spacing w:after="0"/>
        <w:rPr>
          <w:rFonts w:ascii="Arial" w:hAnsi="Arial" w:cs="Arial"/>
          <w:b/>
          <w:sz w:val="20"/>
          <w:szCs w:val="20"/>
        </w:rPr>
      </w:pPr>
      <w:r w:rsidRPr="00C376C7">
        <w:rPr>
          <w:rFonts w:ascii="Arial" w:hAnsi="Arial" w:cs="Arial"/>
          <w:i/>
          <w:sz w:val="20"/>
          <w:szCs w:val="20"/>
        </w:rPr>
        <w:t>Aningaasaqarneq</w:t>
      </w:r>
      <w:r w:rsidR="009067DD" w:rsidRPr="00C376C7">
        <w:rPr>
          <w:rFonts w:ascii="Arial" w:hAnsi="Arial" w:cs="Arial"/>
          <w:i/>
          <w:sz w:val="20"/>
          <w:szCs w:val="20"/>
        </w:rPr>
        <w:t>:</w:t>
      </w:r>
      <w:r w:rsidR="009067DD" w:rsidRPr="00C376C7">
        <w:rPr>
          <w:rFonts w:ascii="Arial" w:hAnsi="Arial" w:cs="Arial"/>
          <w:b/>
          <w:sz w:val="20"/>
          <w:szCs w:val="20"/>
        </w:rPr>
        <w:t xml:space="preserve"> </w:t>
      </w:r>
      <w:r w:rsidR="004148BB" w:rsidRPr="00C376C7">
        <w:rPr>
          <w:rFonts w:ascii="Arial" w:hAnsi="Arial" w:cs="Arial"/>
          <w:bCs/>
          <w:sz w:val="20"/>
          <w:szCs w:val="20"/>
        </w:rPr>
        <w:t>Ilinniusianik annertusisamik ilinniagaqartuni misileraasarnerup ilinniusianik suliaqarneq sivisunerulersissavaat, tamatumanilu piumasaqaataassalluni aningaasaliissutit ilassutit, isumasioqatigiittarnernut atuakkiortut ilinniusiortut aamma ilinniartitsisut ilinniarfi</w:t>
      </w:r>
      <w:r w:rsidR="00F4524F" w:rsidRPr="00C376C7">
        <w:rPr>
          <w:rFonts w:ascii="Arial" w:hAnsi="Arial" w:cs="Arial"/>
          <w:bCs/>
          <w:sz w:val="20"/>
          <w:szCs w:val="20"/>
        </w:rPr>
        <w:t>it</w:t>
      </w:r>
      <w:r w:rsidR="004148BB" w:rsidRPr="00C376C7">
        <w:rPr>
          <w:rFonts w:ascii="Arial" w:hAnsi="Arial" w:cs="Arial"/>
          <w:bCs/>
          <w:sz w:val="20"/>
          <w:szCs w:val="20"/>
        </w:rPr>
        <w:t xml:space="preserve"> akornanni, piffissarlu annertunerulertassallunissaaq </w:t>
      </w:r>
      <w:r w:rsidR="00A2389F" w:rsidRPr="00C376C7">
        <w:rPr>
          <w:rFonts w:ascii="Arial" w:hAnsi="Arial" w:cs="Arial"/>
          <w:bCs/>
          <w:sz w:val="20"/>
          <w:szCs w:val="20"/>
        </w:rPr>
        <w:t xml:space="preserve">pisariaqarpat </w:t>
      </w:r>
      <w:r w:rsidR="004148BB" w:rsidRPr="00C376C7">
        <w:rPr>
          <w:rFonts w:ascii="Arial" w:hAnsi="Arial" w:cs="Arial"/>
          <w:bCs/>
          <w:sz w:val="20"/>
          <w:szCs w:val="20"/>
        </w:rPr>
        <w:t xml:space="preserve">kukkuniiaanernut atortuulersitsinernullu. </w:t>
      </w:r>
      <w:r w:rsidR="00480029" w:rsidRPr="00C376C7">
        <w:rPr>
          <w:rFonts w:ascii="Arial" w:hAnsi="Arial" w:cs="Arial"/>
          <w:bCs/>
          <w:sz w:val="20"/>
          <w:szCs w:val="20"/>
        </w:rPr>
        <w:t xml:space="preserve">Tamatuma saniatigut allaffissorneq annertunerusoq aamma ilanngunneqassaaq. </w:t>
      </w:r>
      <w:r w:rsidR="005A43CE" w:rsidRPr="00C376C7">
        <w:rPr>
          <w:rFonts w:ascii="Arial" w:hAnsi="Arial" w:cs="Arial"/>
          <w:bCs/>
          <w:sz w:val="20"/>
          <w:szCs w:val="20"/>
        </w:rPr>
        <w:t>Taamaattumik atuakkiortunut akissarsiassat annertunerusut, ilinniartitsisunut piffissaq annertunerusoq allaffissornermullu aningaasartuutit annertunerusut ilanngullugit naatsorsuunneqassallutik</w:t>
      </w:r>
      <w:r w:rsidR="00E9077A" w:rsidRPr="00C376C7">
        <w:rPr>
          <w:rFonts w:ascii="Arial" w:hAnsi="Arial" w:cs="Arial"/>
          <w:sz w:val="20"/>
          <w:szCs w:val="20"/>
        </w:rPr>
        <w:t>.</w:t>
      </w:r>
    </w:p>
    <w:p w14:paraId="568A817E" w14:textId="647EBBBA" w:rsidR="00274E4C" w:rsidRPr="00C376C7" w:rsidRDefault="00276548" w:rsidP="003F14A0">
      <w:pPr>
        <w:spacing w:after="0"/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b/>
          <w:sz w:val="20"/>
          <w:szCs w:val="20"/>
        </w:rPr>
        <w:br/>
      </w:r>
      <w:r w:rsidR="00EE5162" w:rsidRPr="00C376C7">
        <w:rPr>
          <w:rFonts w:ascii="Arial" w:hAnsi="Arial" w:cs="Arial"/>
          <w:b/>
          <w:sz w:val="20"/>
          <w:szCs w:val="20"/>
        </w:rPr>
        <w:t>Siunnersuisartut</w:t>
      </w:r>
    </w:p>
    <w:p w14:paraId="15F51F4D" w14:textId="2348363E" w:rsidR="002834D5" w:rsidRPr="00C376C7" w:rsidRDefault="00BD7BA7" w:rsidP="003F14A0">
      <w:pPr>
        <w:spacing w:after="0"/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>Qularnaarumallugu ilinniusiat kalaallini inissisimanerat</w:t>
      </w:r>
      <w:r w:rsidR="00F4524F" w:rsidRPr="00C376C7">
        <w:rPr>
          <w:rFonts w:ascii="Arial" w:hAnsi="Arial" w:cs="Arial"/>
          <w:sz w:val="20"/>
          <w:szCs w:val="20"/>
        </w:rPr>
        <w:t>,</w:t>
      </w:r>
      <w:r w:rsidRPr="00C376C7">
        <w:rPr>
          <w:rFonts w:ascii="Arial" w:hAnsi="Arial" w:cs="Arial"/>
          <w:sz w:val="20"/>
          <w:szCs w:val="20"/>
        </w:rPr>
        <w:t xml:space="preserve"> aamma oqaatsinut sammisortai</w:t>
      </w:r>
      <w:r w:rsidR="00F4524F" w:rsidRPr="00C376C7">
        <w:rPr>
          <w:rFonts w:ascii="Arial" w:hAnsi="Arial" w:cs="Arial"/>
          <w:sz w:val="20"/>
          <w:szCs w:val="20"/>
        </w:rPr>
        <w:t>,</w:t>
      </w:r>
      <w:r w:rsidRPr="00C376C7">
        <w:rPr>
          <w:rFonts w:ascii="Arial" w:hAnsi="Arial" w:cs="Arial"/>
          <w:sz w:val="20"/>
          <w:szCs w:val="20"/>
        </w:rPr>
        <w:t xml:space="preserve"> siunnersuutaavoq suleqatigiinnik atuakkiortunik siunnersuisussanik pilersitsisoqarnissaa.  </w:t>
      </w:r>
      <w:r w:rsidR="006A2AF7" w:rsidRPr="00C376C7">
        <w:rPr>
          <w:rFonts w:ascii="Arial" w:hAnsi="Arial" w:cs="Arial"/>
          <w:sz w:val="20"/>
          <w:szCs w:val="20"/>
        </w:rPr>
        <w:t xml:space="preserve">Suleqatigiit assersuutigalugu tassaasinnaapput fagimut tunngasumik siunnersorti, inuk kalaallinit aallaavilik ilinniartitaanermi suliassaqarfimmut tunngasunik ilisimasaqarluartoq, immaqalu pisariaqarpat avataaniit faginut tunngasunik ilisimasalik. </w:t>
      </w:r>
      <w:r w:rsidR="0062022D" w:rsidRPr="00C376C7">
        <w:rPr>
          <w:rFonts w:ascii="Arial" w:hAnsi="Arial" w:cs="Arial"/>
          <w:sz w:val="20"/>
          <w:szCs w:val="20"/>
        </w:rPr>
        <w:t>Taakkua ingerlaavartumik atuakkiortumik /nik isumasioqateqartarsinnaapput, qularnaarumallugu minnerunngitsumik kalaallinit aallaaviusunut tunngasut</w:t>
      </w:r>
      <w:r w:rsidR="00F4524F" w:rsidRPr="00C376C7">
        <w:rPr>
          <w:rFonts w:ascii="Arial" w:hAnsi="Arial" w:cs="Arial"/>
          <w:sz w:val="20"/>
          <w:szCs w:val="20"/>
        </w:rPr>
        <w:t>,</w:t>
      </w:r>
      <w:r w:rsidR="0062022D" w:rsidRPr="00C376C7">
        <w:rPr>
          <w:rFonts w:ascii="Arial" w:hAnsi="Arial" w:cs="Arial"/>
          <w:sz w:val="20"/>
          <w:szCs w:val="20"/>
        </w:rPr>
        <w:t xml:space="preserve"> aamma </w:t>
      </w:r>
      <w:r w:rsidR="00F4524F" w:rsidRPr="00C376C7">
        <w:rPr>
          <w:rFonts w:ascii="Arial" w:hAnsi="Arial" w:cs="Arial"/>
          <w:sz w:val="20"/>
          <w:szCs w:val="20"/>
        </w:rPr>
        <w:t xml:space="preserve">ilitsoqqussarinagit oqaasilinnut </w:t>
      </w:r>
      <w:r w:rsidR="0062022D" w:rsidRPr="00C376C7">
        <w:rPr>
          <w:rFonts w:ascii="Arial" w:hAnsi="Arial" w:cs="Arial"/>
          <w:sz w:val="20"/>
          <w:szCs w:val="20"/>
        </w:rPr>
        <w:t xml:space="preserve">iliuusissat. </w:t>
      </w:r>
      <w:r w:rsidR="009067DD" w:rsidRPr="00C376C7">
        <w:rPr>
          <w:rFonts w:ascii="Arial" w:hAnsi="Arial" w:cs="Arial"/>
          <w:sz w:val="20"/>
          <w:szCs w:val="20"/>
        </w:rPr>
        <w:t xml:space="preserve"> </w:t>
      </w:r>
    </w:p>
    <w:p w14:paraId="00F3A3AE" w14:textId="77777777" w:rsidR="00274E4C" w:rsidRPr="00C376C7" w:rsidRDefault="00274E4C" w:rsidP="003F14A0">
      <w:pPr>
        <w:rPr>
          <w:rFonts w:ascii="Arial" w:hAnsi="Arial" w:cs="Arial"/>
          <w:i/>
          <w:sz w:val="20"/>
          <w:szCs w:val="20"/>
        </w:rPr>
      </w:pPr>
    </w:p>
    <w:p w14:paraId="01C90B00" w14:textId="0B46B051" w:rsidR="009067DD" w:rsidRPr="00C376C7" w:rsidRDefault="00E1570A" w:rsidP="003F14A0">
      <w:pPr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i/>
          <w:sz w:val="20"/>
          <w:szCs w:val="20"/>
        </w:rPr>
        <w:t>Aningaasaqarneq</w:t>
      </w:r>
      <w:r w:rsidR="009067DD" w:rsidRPr="00C376C7">
        <w:rPr>
          <w:rFonts w:ascii="Arial" w:hAnsi="Arial" w:cs="Arial"/>
          <w:i/>
          <w:sz w:val="20"/>
          <w:szCs w:val="20"/>
        </w:rPr>
        <w:t>:</w:t>
      </w:r>
      <w:r w:rsidR="009067DD" w:rsidRPr="00C376C7">
        <w:rPr>
          <w:rFonts w:ascii="Arial" w:hAnsi="Arial" w:cs="Arial"/>
          <w:b/>
          <w:sz w:val="20"/>
          <w:szCs w:val="20"/>
        </w:rPr>
        <w:t xml:space="preserve"> </w:t>
      </w:r>
      <w:r w:rsidR="005463A1" w:rsidRPr="00C376C7">
        <w:rPr>
          <w:rFonts w:ascii="Arial" w:hAnsi="Arial" w:cs="Arial"/>
          <w:bCs/>
          <w:sz w:val="20"/>
          <w:szCs w:val="20"/>
        </w:rPr>
        <w:t xml:space="preserve">Iliuusaasussaq suleqatigiinnut akissarsiaqarnissamik pisariaqartitsiviussaaq, kiisalu allaffissornermut ataqatigiissaarinermullu susassaqartut assigiinngitsut akornanni, aammalu suleqataasussanik eqqortunik piginnaanilinnik toqqartuisarnissamut atatillugu.  </w:t>
      </w:r>
      <w:r w:rsidR="0039703D" w:rsidRPr="00C376C7">
        <w:rPr>
          <w:rFonts w:ascii="Arial" w:hAnsi="Arial" w:cs="Arial"/>
          <w:bCs/>
          <w:sz w:val="20"/>
          <w:szCs w:val="20"/>
        </w:rPr>
        <w:t>Suliniummi pisariaqartinneqassaaq suleqatigiit akissarsiaqarnissaat, kiisalu allaffissornermut ataqatigiissaarinermullu</w:t>
      </w:r>
      <w:r w:rsidR="00981787" w:rsidRPr="00C376C7">
        <w:rPr>
          <w:rFonts w:ascii="Arial" w:hAnsi="Arial" w:cs="Arial"/>
          <w:bCs/>
          <w:sz w:val="20"/>
          <w:szCs w:val="20"/>
        </w:rPr>
        <w:t xml:space="preserve"> peqataasut naleqquttunik piginnaanillit toqqarneqartarnissaa</w:t>
      </w:r>
      <w:r w:rsidR="00DD3A86" w:rsidRPr="00C376C7">
        <w:rPr>
          <w:rFonts w:ascii="Arial" w:hAnsi="Arial" w:cs="Arial"/>
          <w:bCs/>
          <w:sz w:val="20"/>
          <w:szCs w:val="20"/>
        </w:rPr>
        <w:t>t</w:t>
      </w:r>
      <w:r w:rsidR="00981787" w:rsidRPr="00C376C7">
        <w:rPr>
          <w:rFonts w:ascii="Arial" w:hAnsi="Arial" w:cs="Arial"/>
          <w:bCs/>
          <w:sz w:val="20"/>
          <w:szCs w:val="20"/>
        </w:rPr>
        <w:t xml:space="preserve">. </w:t>
      </w:r>
    </w:p>
    <w:p w14:paraId="7E31C091" w14:textId="77777777" w:rsidR="00852B2A" w:rsidRPr="00C376C7" w:rsidRDefault="00852B2A" w:rsidP="003F14A0">
      <w:pPr>
        <w:spacing w:after="0"/>
        <w:rPr>
          <w:rFonts w:ascii="Arial" w:hAnsi="Arial" w:cs="Arial"/>
          <w:b/>
          <w:sz w:val="20"/>
          <w:szCs w:val="20"/>
        </w:rPr>
      </w:pPr>
    </w:p>
    <w:p w14:paraId="4B1878B6" w14:textId="4700CE3D" w:rsidR="004942A1" w:rsidRPr="00C376C7" w:rsidRDefault="00852B2A" w:rsidP="003F14A0">
      <w:pPr>
        <w:spacing w:after="0"/>
        <w:rPr>
          <w:rFonts w:ascii="Arial" w:hAnsi="Arial" w:cs="Arial"/>
          <w:b/>
          <w:sz w:val="20"/>
          <w:szCs w:val="20"/>
        </w:rPr>
      </w:pPr>
      <w:r w:rsidRPr="00C376C7">
        <w:rPr>
          <w:rFonts w:ascii="Arial" w:hAnsi="Arial" w:cs="Arial"/>
          <w:b/>
          <w:sz w:val="20"/>
          <w:szCs w:val="20"/>
        </w:rPr>
        <w:t>F</w:t>
      </w:r>
      <w:r w:rsidR="00EE5162" w:rsidRPr="00C376C7">
        <w:rPr>
          <w:rFonts w:ascii="Arial" w:hAnsi="Arial" w:cs="Arial"/>
          <w:b/>
          <w:sz w:val="20"/>
          <w:szCs w:val="20"/>
        </w:rPr>
        <w:t>aginut aaqqissuisoq</w:t>
      </w:r>
      <w:r w:rsidRPr="00C376C7">
        <w:rPr>
          <w:rFonts w:ascii="Arial" w:hAnsi="Arial" w:cs="Arial"/>
          <w:b/>
          <w:sz w:val="20"/>
          <w:szCs w:val="20"/>
        </w:rPr>
        <w:t xml:space="preserve"> avataaneersoq</w:t>
      </w:r>
    </w:p>
    <w:p w14:paraId="0A645080" w14:textId="5175719F" w:rsidR="00816DDA" w:rsidRPr="00C376C7" w:rsidRDefault="002C572A" w:rsidP="003F14A0">
      <w:pPr>
        <w:spacing w:after="0"/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 xml:space="preserve">Qularnaarumallugit minnerunngitsumik faginut sammisussat aamma fagini ilikkarnartut – fagdidaktik, - avataaneersumik aammalu professionel-iusumik aaqqissuisumik fagini immikkut ittuni ikiorsiisoqartarsinnaavoq. </w:t>
      </w:r>
      <w:r w:rsidR="007F19C2" w:rsidRPr="00C376C7">
        <w:rPr>
          <w:rFonts w:ascii="Arial" w:hAnsi="Arial" w:cs="Arial"/>
          <w:sz w:val="20"/>
          <w:szCs w:val="20"/>
        </w:rPr>
        <w:t xml:space="preserve">Ilanngullugulu aamma ilinniutip isikkussaa/ilusilersornissaa katitsigaaneralu isumasioqatigiissutaasinnaalluni. </w:t>
      </w:r>
    </w:p>
    <w:p w14:paraId="4FA9A427" w14:textId="77777777" w:rsidR="002834D5" w:rsidRPr="00C376C7" w:rsidRDefault="002834D5" w:rsidP="003F14A0">
      <w:pPr>
        <w:spacing w:after="0"/>
        <w:rPr>
          <w:rFonts w:ascii="Arial" w:hAnsi="Arial" w:cs="Arial"/>
          <w:sz w:val="20"/>
          <w:szCs w:val="20"/>
        </w:rPr>
      </w:pPr>
    </w:p>
    <w:p w14:paraId="60A6BCB2" w14:textId="47DC07FE" w:rsidR="00274E4C" w:rsidRPr="00C376C7" w:rsidRDefault="007F19C2" w:rsidP="003F14A0">
      <w:pPr>
        <w:spacing w:after="0"/>
        <w:rPr>
          <w:rFonts w:ascii="Arial" w:hAnsi="Arial" w:cs="Arial"/>
          <w:b/>
          <w:sz w:val="20"/>
          <w:szCs w:val="20"/>
        </w:rPr>
      </w:pPr>
      <w:r w:rsidRPr="00C376C7">
        <w:rPr>
          <w:rFonts w:ascii="Arial" w:hAnsi="Arial" w:cs="Arial"/>
          <w:i/>
          <w:sz w:val="20"/>
          <w:szCs w:val="20"/>
        </w:rPr>
        <w:t>Aningaasaqarneq</w:t>
      </w:r>
      <w:r w:rsidR="009067DD" w:rsidRPr="00C376C7">
        <w:rPr>
          <w:rFonts w:ascii="Arial" w:hAnsi="Arial" w:cs="Arial"/>
          <w:i/>
          <w:sz w:val="20"/>
          <w:szCs w:val="20"/>
        </w:rPr>
        <w:t>:</w:t>
      </w:r>
      <w:r w:rsidR="009067DD" w:rsidRPr="00C376C7">
        <w:rPr>
          <w:rFonts w:ascii="Arial" w:hAnsi="Arial" w:cs="Arial"/>
          <w:b/>
          <w:sz w:val="20"/>
          <w:szCs w:val="20"/>
        </w:rPr>
        <w:t xml:space="preserve"> </w:t>
      </w:r>
      <w:r w:rsidR="00090CD0" w:rsidRPr="00C376C7">
        <w:rPr>
          <w:rFonts w:ascii="Arial" w:hAnsi="Arial" w:cs="Arial"/>
          <w:bCs/>
          <w:sz w:val="20"/>
          <w:szCs w:val="20"/>
        </w:rPr>
        <w:t xml:space="preserve">Aningaasartuuteqartoqassaaq avataaneersumut fagimut sammisumut aaqqissuisumut, kiisalu allaffissornermut aaqqissuisussamik nassaarniarnermut isumaqatigiissuteqarnermullu. </w:t>
      </w:r>
      <w:r w:rsidR="009067DD" w:rsidRPr="00C376C7">
        <w:rPr>
          <w:rFonts w:ascii="Arial" w:hAnsi="Arial" w:cs="Arial"/>
          <w:sz w:val="20"/>
          <w:szCs w:val="20"/>
        </w:rPr>
        <w:t xml:space="preserve"> </w:t>
      </w:r>
    </w:p>
    <w:p w14:paraId="2B31D53A" w14:textId="315740C9" w:rsidR="004942A1" w:rsidRPr="00C376C7" w:rsidRDefault="00EE5162" w:rsidP="003F14A0">
      <w:pPr>
        <w:spacing w:after="0"/>
        <w:rPr>
          <w:rFonts w:ascii="Arial" w:hAnsi="Arial" w:cs="Arial"/>
          <w:b/>
          <w:sz w:val="20"/>
          <w:szCs w:val="20"/>
        </w:rPr>
      </w:pPr>
      <w:r w:rsidRPr="00C376C7">
        <w:rPr>
          <w:rFonts w:ascii="Arial" w:hAnsi="Arial" w:cs="Arial"/>
          <w:b/>
          <w:sz w:val="20"/>
          <w:szCs w:val="20"/>
        </w:rPr>
        <w:lastRenderedPageBreak/>
        <w:t>Atortut nutarterneqartarneri naqiterisitseqqittarnerlu</w:t>
      </w:r>
    </w:p>
    <w:p w14:paraId="2873E16B" w14:textId="0FAD5593" w:rsidR="002834D5" w:rsidRPr="00C376C7" w:rsidRDefault="00EB60DF" w:rsidP="003F14A0">
      <w:pPr>
        <w:spacing w:after="0"/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t xml:space="preserve">Ilinniusiat piffissamut atorneqarfissaminnut naleqquttuunerat qularnaarumallugu ingerlaavartumik ilinniusiat nutarterneqartarnissaat suliassani pingaarnerit ilaannut inissinneqarsinnaavoq. </w:t>
      </w:r>
      <w:r w:rsidR="007013A3" w:rsidRPr="00C376C7">
        <w:rPr>
          <w:rFonts w:ascii="Arial" w:hAnsi="Arial" w:cs="Arial"/>
          <w:sz w:val="20"/>
          <w:szCs w:val="20"/>
        </w:rPr>
        <w:t>Ataatsimut pisariaqartitsisoqassaaq nalilersuisoqartarnissaa</w:t>
      </w:r>
      <w:r w:rsidR="006001B7" w:rsidRPr="00C376C7">
        <w:rPr>
          <w:rFonts w:ascii="Arial" w:hAnsi="Arial" w:cs="Arial"/>
          <w:sz w:val="20"/>
          <w:szCs w:val="20"/>
        </w:rPr>
        <w:t>,</w:t>
      </w:r>
      <w:r w:rsidR="007013A3" w:rsidRPr="00C376C7">
        <w:rPr>
          <w:rFonts w:ascii="Arial" w:hAnsi="Arial" w:cs="Arial"/>
          <w:sz w:val="20"/>
          <w:szCs w:val="20"/>
        </w:rPr>
        <w:t xml:space="preserve"> sumi aningaasaliissutit annertunerpaamik pissarsissutaasarnissaat</w:t>
      </w:r>
      <w:r w:rsidR="006001B7" w:rsidRPr="00C376C7">
        <w:rPr>
          <w:rFonts w:ascii="Arial" w:hAnsi="Arial" w:cs="Arial"/>
          <w:sz w:val="20"/>
          <w:szCs w:val="20"/>
        </w:rPr>
        <w:t xml:space="preserve"> pillugu</w:t>
      </w:r>
      <w:r w:rsidR="007013A3" w:rsidRPr="00C376C7">
        <w:rPr>
          <w:rFonts w:ascii="Arial" w:hAnsi="Arial" w:cs="Arial"/>
          <w:sz w:val="20"/>
          <w:szCs w:val="20"/>
        </w:rPr>
        <w:t xml:space="preserve">. </w:t>
      </w:r>
      <w:r w:rsidR="007A04E3" w:rsidRPr="00C376C7">
        <w:rPr>
          <w:rFonts w:ascii="Arial" w:hAnsi="Arial" w:cs="Arial"/>
          <w:sz w:val="20"/>
          <w:szCs w:val="20"/>
        </w:rPr>
        <w:t xml:space="preserve">Tamanna ilinniusiaareersunik nutarterisarnikkut imaluunniit nutaavinnik sanaartortarnikkut pisassanerluni? </w:t>
      </w:r>
      <w:r w:rsidR="00780A58" w:rsidRPr="00C376C7">
        <w:rPr>
          <w:rFonts w:ascii="Arial" w:hAnsi="Arial" w:cs="Arial"/>
          <w:sz w:val="20"/>
          <w:szCs w:val="20"/>
        </w:rPr>
        <w:t xml:space="preserve">Pissutsit qanorluunniit aaqqissuunneqassagaluarpata nalilersuisarnermik tamatuminnga pingaartitsineq annertunerulersinneqarsinnaavoq, </w:t>
      </w:r>
      <w:r w:rsidR="00CD7AE7" w:rsidRPr="00C376C7">
        <w:rPr>
          <w:rFonts w:ascii="Arial" w:hAnsi="Arial" w:cs="Arial"/>
          <w:sz w:val="20"/>
          <w:szCs w:val="20"/>
        </w:rPr>
        <w:t xml:space="preserve">ilinniartitsisut aamma ilinniartut peqatigalugit, malinnaatitsisarnissaq pingaartikkumallugu, ilinniutit atorneqarnerpaat eqqarsaatigalugit. </w:t>
      </w:r>
    </w:p>
    <w:p w14:paraId="3ED51030" w14:textId="7D06BA4B" w:rsidR="00DA2545" w:rsidRPr="00C376C7" w:rsidRDefault="00843CEC" w:rsidP="003F14A0">
      <w:pPr>
        <w:spacing w:after="0"/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sz w:val="20"/>
          <w:szCs w:val="20"/>
        </w:rPr>
        <w:br/>
      </w:r>
      <w:r w:rsidR="00DA0287" w:rsidRPr="00C376C7">
        <w:rPr>
          <w:rFonts w:ascii="Arial" w:hAnsi="Arial" w:cs="Arial"/>
          <w:i/>
          <w:sz w:val="20"/>
          <w:szCs w:val="20"/>
        </w:rPr>
        <w:t>Aningaasaqarneq</w:t>
      </w:r>
      <w:r w:rsidR="006C39E2" w:rsidRPr="00C376C7">
        <w:rPr>
          <w:rFonts w:ascii="Arial" w:hAnsi="Arial" w:cs="Arial"/>
          <w:i/>
          <w:sz w:val="20"/>
          <w:szCs w:val="20"/>
        </w:rPr>
        <w:t>:</w:t>
      </w:r>
      <w:r w:rsidR="006C39E2" w:rsidRPr="00C376C7">
        <w:rPr>
          <w:rFonts w:ascii="Arial" w:hAnsi="Arial" w:cs="Arial"/>
          <w:b/>
          <w:sz w:val="20"/>
          <w:szCs w:val="20"/>
        </w:rPr>
        <w:t xml:space="preserve"> </w:t>
      </w:r>
      <w:r w:rsidR="00A14EF8" w:rsidRPr="00C376C7">
        <w:rPr>
          <w:rFonts w:ascii="Arial" w:hAnsi="Arial" w:cs="Arial"/>
          <w:bCs/>
          <w:sz w:val="20"/>
          <w:szCs w:val="20"/>
        </w:rPr>
        <w:t xml:space="preserve">Annertusisanik aningaasartuuteqartoqartariaqassaaq allaffissornermut kiisalu atuakkiortut akissarsiassaannut. </w:t>
      </w:r>
      <w:r w:rsidR="00E94676" w:rsidRPr="00C376C7">
        <w:rPr>
          <w:rFonts w:ascii="Arial" w:hAnsi="Arial" w:cs="Arial"/>
          <w:bCs/>
          <w:sz w:val="20"/>
          <w:szCs w:val="20"/>
        </w:rPr>
        <w:t xml:space="preserve">Ilanngullugulu aamma ilinniusianik naqiterisitsisarnermut aningaasartuuteqassaaq. </w:t>
      </w:r>
      <w:r w:rsidR="00DF7DC7" w:rsidRPr="00C376C7">
        <w:rPr>
          <w:rFonts w:ascii="Arial" w:hAnsi="Arial" w:cs="Arial"/>
          <w:bCs/>
          <w:sz w:val="20"/>
          <w:szCs w:val="20"/>
        </w:rPr>
        <w:t>Pingaarpoq maluginiassallugu ilinniutinik pioreersunik annertusisamik nutarterisoqartassappat naqiterisiteqqittoqartassappallu tamanna nutaaliornissamik killiliisuussasoq, aningaasaliissutit ilinniusianut atugassat taakkuuinnassappata.</w:t>
      </w:r>
      <w:r w:rsidR="00481EC8" w:rsidRPr="00C376C7">
        <w:rPr>
          <w:rFonts w:ascii="Arial" w:hAnsi="Arial" w:cs="Arial"/>
          <w:sz w:val="20"/>
          <w:szCs w:val="20"/>
        </w:rPr>
        <w:t>.</w:t>
      </w:r>
    </w:p>
    <w:p w14:paraId="0BAAB894" w14:textId="77777777" w:rsidR="002834D5" w:rsidRPr="00C376C7" w:rsidRDefault="002834D5" w:rsidP="003F14A0">
      <w:pPr>
        <w:spacing w:after="0"/>
        <w:rPr>
          <w:rFonts w:ascii="Arial" w:hAnsi="Arial" w:cs="Arial"/>
          <w:sz w:val="20"/>
          <w:szCs w:val="20"/>
        </w:rPr>
      </w:pPr>
    </w:p>
    <w:p w14:paraId="0EDADDFA" w14:textId="51F0FA66" w:rsidR="00DA2545" w:rsidRPr="00C376C7" w:rsidRDefault="00345539" w:rsidP="003F14A0">
      <w:pPr>
        <w:pStyle w:val="Overskrift2"/>
        <w:rPr>
          <w:color w:val="auto"/>
        </w:rPr>
      </w:pPr>
      <w:bookmarkStart w:id="19" w:name="_Toc15565068"/>
      <w:bookmarkStart w:id="20" w:name="_Toc19371490"/>
      <w:r w:rsidRPr="00C376C7">
        <w:rPr>
          <w:color w:val="auto"/>
        </w:rPr>
        <w:t>Aningaasaqarnikkut ataatsimut kingunerisassai</w:t>
      </w:r>
      <w:bookmarkEnd w:id="19"/>
      <w:bookmarkEnd w:id="20"/>
    </w:p>
    <w:p w14:paraId="6C83C7E9" w14:textId="77777777" w:rsidR="007155E1" w:rsidRPr="00C376C7" w:rsidRDefault="007155E1" w:rsidP="003F14A0">
      <w:pPr>
        <w:rPr>
          <w:rFonts w:ascii="Arial" w:hAnsi="Arial" w:cs="Arial"/>
          <w:sz w:val="20"/>
          <w:szCs w:val="20"/>
        </w:rPr>
      </w:pPr>
    </w:p>
    <w:p w14:paraId="12C3631D" w14:textId="6F2FA285" w:rsidR="00DF5EC0" w:rsidRPr="00C376C7" w:rsidRDefault="00B034BF" w:rsidP="003F14A0">
      <w:pPr>
        <w:rPr>
          <w:rFonts w:ascii="Arial" w:eastAsiaTheme="majorEastAsia" w:hAnsi="Arial" w:cs="Arial"/>
          <w:b/>
          <w:sz w:val="28"/>
          <w:szCs w:val="28"/>
        </w:rPr>
      </w:pPr>
      <w:r w:rsidRPr="00C376C7">
        <w:rPr>
          <w:rFonts w:ascii="Arial" w:hAnsi="Arial" w:cs="Arial"/>
          <w:sz w:val="20"/>
          <w:szCs w:val="20"/>
        </w:rPr>
        <w:t>Siunnersuummut siulianiittumut aningaasartuutissat, pitsaassutsimik qularnaarisarnerup pingaarnersiu</w:t>
      </w:r>
      <w:r w:rsidR="004A4DD1" w:rsidRPr="00C376C7">
        <w:rPr>
          <w:rFonts w:ascii="Arial" w:hAnsi="Arial" w:cs="Arial"/>
          <w:sz w:val="20"/>
          <w:szCs w:val="20"/>
        </w:rPr>
        <w:t>i</w:t>
      </w:r>
      <w:r w:rsidRPr="00C376C7">
        <w:rPr>
          <w:rFonts w:ascii="Arial" w:hAnsi="Arial" w:cs="Arial"/>
          <w:sz w:val="20"/>
          <w:szCs w:val="20"/>
        </w:rPr>
        <w:t>nermi qaffasinnerusumiilernissaaniittoq</w:t>
      </w:r>
      <w:r w:rsidR="0082420B" w:rsidRPr="00C376C7">
        <w:rPr>
          <w:rFonts w:ascii="Arial" w:hAnsi="Arial" w:cs="Arial"/>
          <w:sz w:val="20"/>
          <w:szCs w:val="20"/>
        </w:rPr>
        <w:t>,</w:t>
      </w:r>
      <w:r w:rsidRPr="00C376C7">
        <w:rPr>
          <w:rFonts w:ascii="Arial" w:hAnsi="Arial" w:cs="Arial"/>
          <w:sz w:val="20"/>
          <w:szCs w:val="20"/>
        </w:rPr>
        <w:t xml:space="preserve"> nalilerneqarpoq ukiumut 300.000 kr.-it missaanniissasoq, kiisalu Ilinniartitaanermut Naalakkersuisoqarfimmi atorfiup affaa ukiumut. </w:t>
      </w:r>
      <w:r w:rsidR="00833A9B" w:rsidRPr="00C376C7">
        <w:rPr>
          <w:rFonts w:ascii="Arial" w:hAnsi="Arial" w:cs="Arial"/>
          <w:sz w:val="20"/>
          <w:szCs w:val="20"/>
        </w:rPr>
        <w:t>Taamaattoq oqaatigineqassaaq, siusinnerusumi allaaserineqartutut atuakkiortussat / atuakkiortuusinnaasut killeqarneri, taamalu aamma aaqqissuisussat / immikkut ilisimasalittut sulisussat, ilinniusiornermik suliaqarsinnaasut misilittagaqavissullu ilisimasaqarlutillu nunatsinni ilinniarnertuu</w:t>
      </w:r>
      <w:r w:rsidR="009850F1" w:rsidRPr="00C376C7">
        <w:rPr>
          <w:rFonts w:ascii="Arial" w:hAnsi="Arial" w:cs="Arial"/>
          <w:sz w:val="20"/>
          <w:szCs w:val="20"/>
        </w:rPr>
        <w:t>n</w:t>
      </w:r>
      <w:r w:rsidR="00833A9B" w:rsidRPr="00C376C7">
        <w:rPr>
          <w:rFonts w:ascii="Arial" w:hAnsi="Arial" w:cs="Arial"/>
          <w:sz w:val="20"/>
          <w:szCs w:val="20"/>
        </w:rPr>
        <w:t xml:space="preserve">ngorniarfinni sulianut. </w:t>
      </w:r>
      <w:r w:rsidR="009850F1" w:rsidRPr="00C376C7">
        <w:rPr>
          <w:rFonts w:ascii="Arial" w:hAnsi="Arial" w:cs="Arial"/>
          <w:sz w:val="20"/>
          <w:szCs w:val="20"/>
        </w:rPr>
        <w:t xml:space="preserve">Tamanna aporfiusinnaavoq suliassaqarfimmi ineriartortitsinissamut, aningaasaliissutit suliassaqarfimmi atorneqartussat qanorluunniit amerlatigigaluarpata. </w:t>
      </w:r>
      <w:bookmarkStart w:id="21" w:name="_GoBack"/>
      <w:bookmarkEnd w:id="21"/>
      <w:r w:rsidR="00DF5EC0" w:rsidRPr="00C376C7">
        <w:br w:type="page"/>
      </w:r>
    </w:p>
    <w:p w14:paraId="6047CC3D" w14:textId="1EB644E1" w:rsidR="002834D5" w:rsidRPr="00C376C7" w:rsidRDefault="007D512D" w:rsidP="003F14A0">
      <w:pPr>
        <w:pStyle w:val="Overskrift1"/>
      </w:pPr>
      <w:bookmarkStart w:id="22" w:name="_Toc19371491"/>
      <w:r w:rsidRPr="00C376C7">
        <w:lastRenderedPageBreak/>
        <w:t>Ilanngussat</w:t>
      </w:r>
      <w:bookmarkEnd w:id="22"/>
    </w:p>
    <w:p w14:paraId="6BABB4CA" w14:textId="3F66D293" w:rsidR="002834D5" w:rsidRPr="00C376C7" w:rsidRDefault="002834D5" w:rsidP="003F14A0"/>
    <w:p w14:paraId="1EAF79AF" w14:textId="6A48A1E5" w:rsidR="002834D5" w:rsidRPr="00C376C7" w:rsidRDefault="00D65C9B" w:rsidP="003F14A0">
      <w:pPr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b/>
          <w:sz w:val="20"/>
          <w:szCs w:val="20"/>
        </w:rPr>
        <w:t>Ilanngussaq</w:t>
      </w:r>
      <w:r w:rsidR="002834D5" w:rsidRPr="00C376C7">
        <w:rPr>
          <w:rFonts w:ascii="Arial" w:hAnsi="Arial" w:cs="Arial"/>
          <w:b/>
          <w:sz w:val="20"/>
          <w:szCs w:val="20"/>
        </w:rPr>
        <w:t xml:space="preserve"> 1</w:t>
      </w:r>
      <w:r w:rsidR="00802F32" w:rsidRPr="00C376C7">
        <w:rPr>
          <w:rFonts w:ascii="Arial" w:hAnsi="Arial" w:cs="Arial"/>
          <w:b/>
          <w:sz w:val="20"/>
          <w:szCs w:val="20"/>
        </w:rPr>
        <w:t xml:space="preserve">, </w:t>
      </w:r>
      <w:r w:rsidR="00D94309" w:rsidRPr="00C376C7">
        <w:rPr>
          <w:rFonts w:ascii="Arial" w:hAnsi="Arial" w:cs="Arial"/>
          <w:b/>
          <w:sz w:val="20"/>
          <w:szCs w:val="20"/>
        </w:rPr>
        <w:t>Takussutissiaq</w:t>
      </w:r>
      <w:r w:rsidR="002834D5" w:rsidRPr="00C376C7">
        <w:rPr>
          <w:rFonts w:ascii="Arial" w:hAnsi="Arial" w:cs="Arial"/>
          <w:b/>
          <w:sz w:val="20"/>
          <w:szCs w:val="20"/>
        </w:rPr>
        <w:t>:</w:t>
      </w:r>
      <w:r w:rsidR="002834D5" w:rsidRPr="00C376C7">
        <w:rPr>
          <w:rFonts w:ascii="Arial" w:hAnsi="Arial" w:cs="Arial"/>
          <w:sz w:val="20"/>
          <w:szCs w:val="20"/>
        </w:rPr>
        <w:t xml:space="preserve"> </w:t>
      </w:r>
      <w:r w:rsidR="002834D5" w:rsidRPr="00C376C7">
        <w:rPr>
          <w:rFonts w:ascii="Arial" w:hAnsi="Arial" w:cs="Arial"/>
          <w:sz w:val="20"/>
          <w:szCs w:val="20"/>
        </w:rPr>
        <w:br/>
      </w:r>
      <w:r w:rsidRPr="00C376C7">
        <w:rPr>
          <w:rFonts w:ascii="Arial" w:hAnsi="Arial" w:cs="Arial"/>
          <w:sz w:val="20"/>
          <w:szCs w:val="20"/>
        </w:rPr>
        <w:t>Ilinniartitsinermi atortussat Namminersorlutik Oqartussanit tapiiffigineqarluni 2012-ip kingorna saqqummersinneqartartut pilugit takussutissiaq</w:t>
      </w:r>
    </w:p>
    <w:p w14:paraId="52D50583" w14:textId="76665EEE" w:rsidR="002834D5" w:rsidRPr="00C376C7" w:rsidRDefault="00AE1EF2" w:rsidP="003F14A0">
      <w:pPr>
        <w:rPr>
          <w:rFonts w:ascii="Arial" w:hAnsi="Arial" w:cs="Arial"/>
          <w:sz w:val="20"/>
          <w:szCs w:val="20"/>
        </w:rPr>
      </w:pPr>
      <w:r w:rsidRPr="00C376C7">
        <w:rPr>
          <w:rFonts w:ascii="Arial" w:hAnsi="Arial" w:cs="Arial"/>
          <w:b/>
          <w:sz w:val="20"/>
          <w:szCs w:val="20"/>
        </w:rPr>
        <w:t>Ilanngussaq</w:t>
      </w:r>
      <w:r w:rsidR="002834D5" w:rsidRPr="00C376C7">
        <w:rPr>
          <w:rFonts w:ascii="Arial" w:hAnsi="Arial" w:cs="Arial"/>
          <w:b/>
          <w:sz w:val="20"/>
          <w:szCs w:val="20"/>
        </w:rPr>
        <w:t xml:space="preserve"> 2</w:t>
      </w:r>
      <w:r w:rsidR="00802F32" w:rsidRPr="00C376C7">
        <w:rPr>
          <w:rFonts w:ascii="Arial" w:hAnsi="Arial" w:cs="Arial"/>
          <w:b/>
          <w:sz w:val="20"/>
          <w:szCs w:val="20"/>
        </w:rPr>
        <w:t xml:space="preserve">, </w:t>
      </w:r>
      <w:r w:rsidRPr="00C376C7">
        <w:rPr>
          <w:rFonts w:ascii="Arial" w:hAnsi="Arial" w:cs="Arial"/>
          <w:b/>
          <w:sz w:val="20"/>
          <w:szCs w:val="20"/>
        </w:rPr>
        <w:t>Nalilersuineq</w:t>
      </w:r>
      <w:r w:rsidR="002834D5" w:rsidRPr="00C376C7">
        <w:rPr>
          <w:rFonts w:ascii="Arial" w:hAnsi="Arial" w:cs="Arial"/>
          <w:b/>
          <w:sz w:val="20"/>
          <w:szCs w:val="20"/>
        </w:rPr>
        <w:t>:</w:t>
      </w:r>
      <w:r w:rsidR="002834D5" w:rsidRPr="00C376C7">
        <w:rPr>
          <w:rFonts w:ascii="Arial" w:hAnsi="Arial" w:cs="Arial"/>
          <w:sz w:val="20"/>
          <w:szCs w:val="20"/>
        </w:rPr>
        <w:t xml:space="preserve"> </w:t>
      </w:r>
      <w:r w:rsidR="002834D5" w:rsidRPr="00C376C7">
        <w:rPr>
          <w:rFonts w:ascii="Arial" w:hAnsi="Arial" w:cs="Arial"/>
          <w:sz w:val="20"/>
          <w:szCs w:val="20"/>
        </w:rPr>
        <w:br/>
      </w:r>
      <w:r w:rsidR="0056149A" w:rsidRPr="00C376C7">
        <w:rPr>
          <w:rFonts w:ascii="Arial" w:hAnsi="Arial" w:cs="Arial"/>
          <w:sz w:val="20"/>
          <w:szCs w:val="20"/>
        </w:rPr>
        <w:t>Atortut ataasiakkaarlugit nalilersorneqarnerisa sammineqarneri</w:t>
      </w:r>
      <w:r w:rsidR="002834D5" w:rsidRPr="00C376C7">
        <w:rPr>
          <w:rFonts w:ascii="Arial" w:hAnsi="Arial" w:cs="Arial"/>
          <w:sz w:val="20"/>
          <w:szCs w:val="20"/>
        </w:rPr>
        <w:t>.</w:t>
      </w:r>
      <w:r w:rsidR="00083C92" w:rsidRPr="00C376C7">
        <w:rPr>
          <w:rFonts w:ascii="Arial" w:hAnsi="Arial" w:cs="Arial"/>
          <w:sz w:val="20"/>
          <w:szCs w:val="20"/>
        </w:rPr>
        <w:t xml:space="preserve"> </w:t>
      </w:r>
      <w:r w:rsidR="0056149A" w:rsidRPr="00C376C7">
        <w:rPr>
          <w:rFonts w:ascii="Arial" w:hAnsi="Arial" w:cs="Arial"/>
          <w:sz w:val="20"/>
          <w:szCs w:val="20"/>
        </w:rPr>
        <w:t xml:space="preserve">Nalilersuineq taanna eqikkaanernut tunuliaqutaavoq. </w:t>
      </w:r>
    </w:p>
    <w:p w14:paraId="1EA85D7C" w14:textId="77777777" w:rsidR="00802F32" w:rsidRPr="00C376C7" w:rsidRDefault="00802F32" w:rsidP="003F14A0"/>
    <w:sectPr w:rsidR="00802F32" w:rsidRPr="00C376C7" w:rsidSect="0029041A">
      <w:pgSz w:w="11907" w:h="16840" w:code="9"/>
      <w:pgMar w:top="2268" w:right="2835" w:bottom="737" w:left="1247" w:header="567" w:footer="476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F84FC2" w14:textId="77777777" w:rsidR="004E4FC5" w:rsidRDefault="004E4FC5" w:rsidP="00F57D85">
      <w:r>
        <w:separator/>
      </w:r>
    </w:p>
  </w:endnote>
  <w:endnote w:type="continuationSeparator" w:id="0">
    <w:p w14:paraId="3DCA6D70" w14:textId="77777777" w:rsidR="004E4FC5" w:rsidRDefault="004E4FC5" w:rsidP="00F57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F59F5B" w14:textId="062EACD0" w:rsidR="00FA39A4" w:rsidRPr="00FA39A4" w:rsidRDefault="008672A5" w:rsidP="00FA39A4">
    <w:pPr>
      <w:pStyle w:val="Sidefod"/>
      <w:jc w:val="left"/>
      <w:rPr>
        <w:sz w:val="20"/>
        <w:szCs w:val="20"/>
        <w:vertAlign w:val="superscript"/>
      </w:rPr>
    </w:pPr>
    <w:r>
      <w:rPr>
        <w:noProof/>
        <w:lang w:eastAsia="kl-GL"/>
      </w:rPr>
      <mc:AlternateContent>
        <mc:Choice Requires="wps">
          <w:drawing>
            <wp:anchor distT="0" distB="0" distL="114300" distR="114300" simplePos="0" relativeHeight="251655680" behindDoc="0" locked="1" layoutInCell="1" allowOverlap="1" wp14:anchorId="236DB4DD" wp14:editId="4868C00D">
              <wp:simplePos x="0" y="0"/>
              <wp:positionH relativeFrom="column">
                <wp:posOffset>5342255</wp:posOffset>
              </wp:positionH>
              <wp:positionV relativeFrom="page">
                <wp:posOffset>9937115</wp:posOffset>
              </wp:positionV>
              <wp:extent cx="1038225" cy="127000"/>
              <wp:effectExtent l="0" t="2540" r="0" b="3810"/>
              <wp:wrapNone/>
              <wp:docPr id="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8225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E899F2" w14:textId="76981D23" w:rsidR="008672A5" w:rsidRDefault="008672A5" w:rsidP="00F57D85">
                          <w:pPr>
                            <w:pStyle w:val="Sidefod"/>
                          </w:pPr>
                          <w:r>
                            <w:rPr>
                              <w:rStyle w:val="Sidetal"/>
                            </w:rPr>
                            <w:fldChar w:fldCharType="begin"/>
                          </w:r>
                          <w:r>
                            <w:rPr>
                              <w:rStyle w:val="Sidetal"/>
                            </w:rPr>
                            <w:instrText xml:space="preserve"> PAGE </w:instrText>
                          </w:r>
                          <w:r>
                            <w:rPr>
                              <w:rStyle w:val="Sidetal"/>
                            </w:rPr>
                            <w:fldChar w:fldCharType="separate"/>
                          </w:r>
                          <w:r w:rsidR="00A73665">
                            <w:rPr>
                              <w:rStyle w:val="Sidetal"/>
                              <w:noProof/>
                            </w:rPr>
                            <w:t>12</w:t>
                          </w:r>
                          <w:r>
                            <w:rPr>
                              <w:rStyle w:val="Sidetal"/>
                            </w:rPr>
                            <w:fldChar w:fldCharType="end"/>
                          </w:r>
                          <w:r>
                            <w:rPr>
                              <w:rStyle w:val="Sidetal"/>
                            </w:rPr>
                            <w:t>/</w:t>
                          </w:r>
                          <w:r>
                            <w:rPr>
                              <w:rStyle w:val="Sidetal"/>
                            </w:rPr>
                            <w:fldChar w:fldCharType="begin"/>
                          </w:r>
                          <w:r>
                            <w:rPr>
                              <w:rStyle w:val="Sidetal"/>
                            </w:rPr>
                            <w:instrText xml:space="preserve"> NUMPAGES </w:instrText>
                          </w:r>
                          <w:r>
                            <w:rPr>
                              <w:rStyle w:val="Sidetal"/>
                            </w:rPr>
                            <w:fldChar w:fldCharType="separate"/>
                          </w:r>
                          <w:r w:rsidR="00A73665">
                            <w:rPr>
                              <w:rStyle w:val="Sidetal"/>
                              <w:noProof/>
                            </w:rPr>
                            <w:t>14</w:t>
                          </w:r>
                          <w:r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6DB4DD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style="position:absolute;margin-left:420.65pt;margin-top:782.45pt;width:81.75pt;height:10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" filled="f" stroked="f">
              <v:textbox style="mso-fit-shape-to-text:t" inset="0,0,0,0">
                <w:txbxContent>
                  <w:p w14:paraId="5CE899F2" w14:textId="76981D23" w:rsidR="008672A5" w:rsidRDefault="008672A5" w:rsidP="00F57D85">
                    <w:pPr>
                      <w:pStyle w:val="Sidefod"/>
                    </w:pPr>
                    <w:r>
                      <w:rPr>
                        <w:rStyle w:val="Sidetal"/>
                      </w:rPr>
                      <w:fldChar w:fldCharType="begin"/>
                    </w:r>
                    <w:r>
                      <w:rPr>
                        <w:rStyle w:val="Sidetal"/>
                      </w:rPr>
                      <w:instrText xml:space="preserve"> PAGE </w:instrText>
                    </w:r>
                    <w:r>
                      <w:rPr>
                        <w:rStyle w:val="Sidetal"/>
                      </w:rPr>
                      <w:fldChar w:fldCharType="separate"/>
                    </w:r>
                    <w:r w:rsidR="00A73665">
                      <w:rPr>
                        <w:rStyle w:val="Sidetal"/>
                        <w:noProof/>
                      </w:rPr>
                      <w:t>12</w:t>
                    </w:r>
                    <w:r>
                      <w:rPr>
                        <w:rStyle w:val="Sidetal"/>
                      </w:rPr>
                      <w:fldChar w:fldCharType="end"/>
                    </w:r>
                    <w:r>
                      <w:rPr>
                        <w:rStyle w:val="Sidetal"/>
                      </w:rPr>
                      <w:t>/</w:t>
                    </w:r>
                    <w:r>
                      <w:rPr>
                        <w:rStyle w:val="Sidetal"/>
                      </w:rPr>
                      <w:fldChar w:fldCharType="begin"/>
                    </w:r>
                    <w:r>
                      <w:rPr>
                        <w:rStyle w:val="Sidetal"/>
                      </w:rPr>
                      <w:instrText xml:space="preserve"> NUMPAGES </w:instrText>
                    </w:r>
                    <w:r>
                      <w:rPr>
                        <w:rStyle w:val="Sidetal"/>
                      </w:rPr>
                      <w:fldChar w:fldCharType="separate"/>
                    </w:r>
                    <w:r w:rsidR="00A73665">
                      <w:rPr>
                        <w:rStyle w:val="Sidetal"/>
                        <w:noProof/>
                      </w:rPr>
                      <w:t>14</w:t>
                    </w:r>
                    <w:r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DA4660" w14:textId="1C74567F" w:rsidR="008672A5" w:rsidRPr="00A8385E" w:rsidRDefault="008672A5" w:rsidP="00F57D85">
    <w:pPr>
      <w:pStyle w:val="Sidefod"/>
      <w:rPr>
        <w:lang w:val="en-GB"/>
      </w:rPr>
    </w:pPr>
    <w:r>
      <w:rPr>
        <w:noProof/>
        <w:lang w:eastAsia="kl-GL"/>
      </w:rPr>
      <w:drawing>
        <wp:anchor distT="0" distB="0" distL="114300" distR="114300" simplePos="0" relativeHeight="251659776" behindDoc="1" locked="1" layoutInCell="1" allowOverlap="1" wp14:anchorId="64B2B64D" wp14:editId="45DBCDD6">
          <wp:simplePos x="0" y="0"/>
          <wp:positionH relativeFrom="column">
            <wp:posOffset>266700</wp:posOffset>
          </wp:positionH>
          <wp:positionV relativeFrom="page">
            <wp:posOffset>5404485</wp:posOffset>
          </wp:positionV>
          <wp:extent cx="6504940" cy="5292725"/>
          <wp:effectExtent l="0" t="0" r="0" b="0"/>
          <wp:wrapNone/>
          <wp:docPr id="24" name="Billede 24" descr="NANOQ_stor_gradiant_bla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NANOQ_stor_gradiant_bla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4940" cy="5292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kl-GL"/>
      </w:rPr>
      <mc:AlternateContent>
        <mc:Choice Requires="wps">
          <w:drawing>
            <wp:anchor distT="0" distB="0" distL="114300" distR="114300" simplePos="0" relativeHeight="251656704" behindDoc="0" locked="1" layoutInCell="1" allowOverlap="1" wp14:anchorId="3708900D" wp14:editId="01639962">
              <wp:simplePos x="0" y="0"/>
              <wp:positionH relativeFrom="column">
                <wp:posOffset>5342255</wp:posOffset>
              </wp:positionH>
              <wp:positionV relativeFrom="page">
                <wp:posOffset>9937115</wp:posOffset>
              </wp:positionV>
              <wp:extent cx="1038225" cy="127000"/>
              <wp:effectExtent l="0" t="2540" r="0" b="3810"/>
              <wp:wrapNone/>
              <wp:docPr id="1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8225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D01D2F" w14:textId="7973C7D7" w:rsidR="008672A5" w:rsidRDefault="008672A5" w:rsidP="00F57D85">
                          <w:pPr>
                            <w:pStyle w:val="Sidefod"/>
                          </w:pPr>
                          <w:r>
                            <w:rPr>
                              <w:rStyle w:val="Sidetal"/>
                            </w:rPr>
                            <w:fldChar w:fldCharType="begin"/>
                          </w:r>
                          <w:r>
                            <w:rPr>
                              <w:rStyle w:val="Sidetal"/>
                            </w:rPr>
                            <w:instrText xml:space="preserve"> PAGE </w:instrText>
                          </w:r>
                          <w:r>
                            <w:rPr>
                              <w:rStyle w:val="Sidetal"/>
                            </w:rPr>
                            <w:fldChar w:fldCharType="separate"/>
                          </w:r>
                          <w:r w:rsidR="00A73665">
                            <w:rPr>
                              <w:rStyle w:val="Sidetal"/>
                              <w:noProof/>
                            </w:rPr>
                            <w:t>0</w:t>
                          </w:r>
                          <w:r>
                            <w:rPr>
                              <w:rStyle w:val="Sidetal"/>
                            </w:rPr>
                            <w:fldChar w:fldCharType="end"/>
                          </w:r>
                          <w:r>
                            <w:rPr>
                              <w:rStyle w:val="Sidetal"/>
                            </w:rPr>
                            <w:t>/</w:t>
                          </w:r>
                          <w:r>
                            <w:rPr>
                              <w:rStyle w:val="Sidetal"/>
                            </w:rPr>
                            <w:fldChar w:fldCharType="begin"/>
                          </w:r>
                          <w:r>
                            <w:rPr>
                              <w:rStyle w:val="Sidetal"/>
                            </w:rPr>
                            <w:instrText xml:space="preserve"> NUMPAGES </w:instrText>
                          </w:r>
                          <w:r>
                            <w:rPr>
                              <w:rStyle w:val="Sidetal"/>
                            </w:rPr>
                            <w:fldChar w:fldCharType="separate"/>
                          </w:r>
                          <w:r w:rsidR="00A73665">
                            <w:rPr>
                              <w:rStyle w:val="Sidetal"/>
                              <w:noProof/>
                            </w:rPr>
                            <w:t>14</w:t>
                          </w:r>
                          <w:r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08900D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8" type="#_x0000_t202" style="position:absolute;left:0;text-align:left;margin-left:420.65pt;margin-top:782.45pt;width:81.75pt;height:1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" filled="f" stroked="f">
              <v:textbox style="mso-fit-shape-to-text:t" inset="0,0,0,0">
                <w:txbxContent>
                  <w:p w14:paraId="19D01D2F" w14:textId="7973C7D7" w:rsidR="008672A5" w:rsidRDefault="008672A5" w:rsidP="00F57D85">
                    <w:pPr>
                      <w:pStyle w:val="Sidefod"/>
                    </w:pPr>
                    <w:r>
                      <w:rPr>
                        <w:rStyle w:val="Sidetal"/>
                      </w:rPr>
                      <w:fldChar w:fldCharType="begin"/>
                    </w:r>
                    <w:r>
                      <w:rPr>
                        <w:rStyle w:val="Sidetal"/>
                      </w:rPr>
                      <w:instrText xml:space="preserve"> PAGE </w:instrText>
                    </w:r>
                    <w:r>
                      <w:rPr>
                        <w:rStyle w:val="Sidetal"/>
                      </w:rPr>
                      <w:fldChar w:fldCharType="separate"/>
                    </w:r>
                    <w:r w:rsidR="00A73665">
                      <w:rPr>
                        <w:rStyle w:val="Sidetal"/>
                        <w:noProof/>
                      </w:rPr>
                      <w:t>0</w:t>
                    </w:r>
                    <w:r>
                      <w:rPr>
                        <w:rStyle w:val="Sidetal"/>
                      </w:rPr>
                      <w:fldChar w:fldCharType="end"/>
                    </w:r>
                    <w:r>
                      <w:rPr>
                        <w:rStyle w:val="Sidetal"/>
                      </w:rPr>
                      <w:t>/</w:t>
                    </w:r>
                    <w:r>
                      <w:rPr>
                        <w:rStyle w:val="Sidetal"/>
                      </w:rPr>
                      <w:fldChar w:fldCharType="begin"/>
                    </w:r>
                    <w:r>
                      <w:rPr>
                        <w:rStyle w:val="Sidetal"/>
                      </w:rPr>
                      <w:instrText xml:space="preserve"> NUMPAGES </w:instrText>
                    </w:r>
                    <w:r>
                      <w:rPr>
                        <w:rStyle w:val="Sidetal"/>
                      </w:rPr>
                      <w:fldChar w:fldCharType="separate"/>
                    </w:r>
                    <w:r w:rsidR="00A73665">
                      <w:rPr>
                        <w:rStyle w:val="Sidetal"/>
                        <w:noProof/>
                      </w:rPr>
                      <w:t>14</w:t>
                    </w:r>
                    <w:r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C7231B" w14:textId="77777777" w:rsidR="004E4FC5" w:rsidRDefault="004E4FC5" w:rsidP="00F57D85">
      <w:r>
        <w:separator/>
      </w:r>
    </w:p>
  </w:footnote>
  <w:footnote w:type="continuationSeparator" w:id="0">
    <w:p w14:paraId="379FEE34" w14:textId="77777777" w:rsidR="004E4FC5" w:rsidRDefault="004E4FC5" w:rsidP="00F57D85">
      <w:r>
        <w:continuationSeparator/>
      </w:r>
    </w:p>
  </w:footnote>
  <w:footnote w:id="1">
    <w:p w14:paraId="1D0B9243" w14:textId="4E7E6AC4" w:rsidR="008672A5" w:rsidRDefault="008672A5">
      <w:pPr>
        <w:pStyle w:val="Fodnotetekst"/>
      </w:pPr>
      <w:r>
        <w:rPr>
          <w:rStyle w:val="Fodnotehenvisning"/>
        </w:rPr>
        <w:footnoteRef/>
      </w:r>
      <w:r>
        <w:t xml:space="preserve"> </w:t>
      </w:r>
      <w:r w:rsidR="003B04D7">
        <w:t>Fagit sioqqullugit taaguutit taakkuupput oqaatsit pigisat ilinniagaqartup atorfissaqartitai sammisanik aalajangersimasumik naammaginartumik suliaqarsinnaajumalluni</w:t>
      </w:r>
      <w:r w:rsidRPr="009F2B76">
        <w:rPr>
          <w:sz w:val="20"/>
        </w:rPr>
        <w:t xml:space="preserve">. </w:t>
      </w:r>
      <w:r w:rsidR="00DC37C5">
        <w:rPr>
          <w:sz w:val="20"/>
        </w:rPr>
        <w:t xml:space="preserve">Taakkua tassaapput oqaatsit fagini taaguutinut atorneqartartut, kisianni namminneq faginut pineqartunut tunnganngitsut. </w:t>
      </w:r>
      <w:r w:rsidR="004C4C84">
        <w:rPr>
          <w:sz w:val="20"/>
        </w:rPr>
        <w:t xml:space="preserve">Assersuutigalugu uumassusilerinermi - biologiimi – tassaasinnaapput </w:t>
      </w:r>
      <w:r w:rsidR="00847B92">
        <w:rPr>
          <w:sz w:val="20"/>
        </w:rPr>
        <w:t xml:space="preserve">atom-ip </w:t>
      </w:r>
      <w:r w:rsidR="00847B92" w:rsidRPr="00847B92">
        <w:rPr>
          <w:i/>
          <w:iCs/>
          <w:sz w:val="20"/>
        </w:rPr>
        <w:t xml:space="preserve">avinnera </w:t>
      </w:r>
      <w:r w:rsidR="00847B92">
        <w:rPr>
          <w:sz w:val="20"/>
        </w:rPr>
        <w:t xml:space="preserve">aamma </w:t>
      </w:r>
      <w:r w:rsidR="00847B92" w:rsidRPr="00847B92">
        <w:rPr>
          <w:i/>
          <w:iCs/>
          <w:sz w:val="20"/>
        </w:rPr>
        <w:t>nungujartorne</w:t>
      </w:r>
      <w:r w:rsidR="00847B92">
        <w:rPr>
          <w:i/>
          <w:iCs/>
          <w:sz w:val="20"/>
        </w:rPr>
        <w:t>ra</w:t>
      </w:r>
      <w:r w:rsidR="00847B92">
        <w:rPr>
          <w:sz w:val="20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B5CDB9" w14:textId="77777777" w:rsidR="008672A5" w:rsidRDefault="008672A5" w:rsidP="00F57D85">
    <w:pPr>
      <w:pStyle w:val="Lillev"/>
    </w:pPr>
    <w:r>
      <w:t>Ilinniartitaanermut, Kultureqarnermut Ilageeqarnermullu Naalakkersuisoqarfik</w:t>
    </w:r>
  </w:p>
  <w:p w14:paraId="1AA21231" w14:textId="77777777" w:rsidR="008672A5" w:rsidRPr="00E25CDA" w:rsidRDefault="008672A5" w:rsidP="00F57D85">
    <w:pPr>
      <w:pStyle w:val="Lillev"/>
    </w:pPr>
    <w:r>
      <w:t>Departementet for Uddannelse,</w:t>
    </w:r>
    <w:r w:rsidRPr="00AD2326">
      <w:t xml:space="preserve"> </w:t>
    </w:r>
    <w:r>
      <w:t>Kultur og Kirke</w:t>
    </w:r>
  </w:p>
  <w:p w14:paraId="56A0AF6D" w14:textId="5C43F2CC" w:rsidR="008672A5" w:rsidRDefault="008672A5" w:rsidP="00F57D85">
    <w:pPr>
      <w:pStyle w:val="Lillev"/>
    </w:pPr>
    <w:r>
      <w:rPr>
        <w:noProof/>
        <w:lang w:eastAsia="kl-GL"/>
      </w:rPr>
      <w:drawing>
        <wp:anchor distT="0" distB="0" distL="114300" distR="114300" simplePos="0" relativeHeight="251658752" behindDoc="0" locked="1" layoutInCell="1" allowOverlap="1" wp14:anchorId="798FF9C3" wp14:editId="70327F20">
          <wp:simplePos x="0" y="0"/>
          <wp:positionH relativeFrom="column">
            <wp:posOffset>4219575</wp:posOffset>
          </wp:positionH>
          <wp:positionV relativeFrom="page">
            <wp:posOffset>381635</wp:posOffset>
          </wp:positionV>
          <wp:extent cx="2162175" cy="714375"/>
          <wp:effectExtent l="0" t="0" r="0" b="0"/>
          <wp:wrapNone/>
          <wp:docPr id="22" name="Billede 22" descr="Nanoq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Nanoq_logo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</w:t>
    </w:r>
  </w:p>
  <w:p w14:paraId="6D76C954" w14:textId="77777777" w:rsidR="008672A5" w:rsidRPr="00E16F4F" w:rsidRDefault="008672A5" w:rsidP="00F57D85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DE6155" w14:textId="36275C89" w:rsidR="008672A5" w:rsidRDefault="008672A5" w:rsidP="00F57D85">
    <w:pPr>
      <w:pStyle w:val="Lillev"/>
    </w:pPr>
    <w:r>
      <w:rPr>
        <w:noProof/>
        <w:lang w:eastAsia="kl-GL"/>
      </w:rPr>
      <w:drawing>
        <wp:anchor distT="0" distB="0" distL="114300" distR="114300" simplePos="0" relativeHeight="251657728" behindDoc="0" locked="1" layoutInCell="1" allowOverlap="1" wp14:anchorId="42C0420D" wp14:editId="26D435F9">
          <wp:simplePos x="0" y="0"/>
          <wp:positionH relativeFrom="column">
            <wp:posOffset>4219575</wp:posOffset>
          </wp:positionH>
          <wp:positionV relativeFrom="page">
            <wp:posOffset>382905</wp:posOffset>
          </wp:positionV>
          <wp:extent cx="2162175" cy="714375"/>
          <wp:effectExtent l="0" t="0" r="0" b="0"/>
          <wp:wrapNone/>
          <wp:docPr id="23" name="Billede 23" descr="Nanoq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Nanoq_logo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</w:t>
    </w:r>
  </w:p>
  <w:p w14:paraId="1048AEDB" w14:textId="77777777" w:rsidR="008672A5" w:rsidRDefault="008672A5" w:rsidP="00F57D85">
    <w:pPr>
      <w:pStyle w:val="Lillev"/>
    </w:pPr>
    <w:r>
      <w:t>Ilinniartitaanermut, Kultureqarnermut Ilageeqarnermullu Naalakkersuisoqarfik</w:t>
    </w:r>
  </w:p>
  <w:p w14:paraId="4F68CB25" w14:textId="77777777" w:rsidR="008672A5" w:rsidRPr="00E25CDA" w:rsidRDefault="008672A5" w:rsidP="00F57D85">
    <w:pPr>
      <w:pStyle w:val="Lillev"/>
    </w:pPr>
    <w:r>
      <w:t>Departementet for Uddannelse,</w:t>
    </w:r>
    <w:r w:rsidRPr="00AD2326">
      <w:t xml:space="preserve"> </w:t>
    </w:r>
    <w:r>
      <w:t>Kultur og Kirke</w:t>
    </w:r>
  </w:p>
  <w:p w14:paraId="02461E24" w14:textId="77777777" w:rsidR="008672A5" w:rsidRPr="00CE3A78" w:rsidRDefault="008672A5" w:rsidP="00F57D8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E16A8"/>
    <w:multiLevelType w:val="hybridMultilevel"/>
    <w:tmpl w:val="B0428B02"/>
    <w:lvl w:ilvl="0" w:tplc="83EEB87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F1AE1"/>
    <w:multiLevelType w:val="hybridMultilevel"/>
    <w:tmpl w:val="3C4EF120"/>
    <w:lvl w:ilvl="0" w:tplc="8C46C4D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32197"/>
    <w:multiLevelType w:val="multilevel"/>
    <w:tmpl w:val="9244B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30009E"/>
    <w:multiLevelType w:val="hybridMultilevel"/>
    <w:tmpl w:val="B8947F7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B0764B"/>
    <w:multiLevelType w:val="hybridMultilevel"/>
    <w:tmpl w:val="F1F4CC8C"/>
    <w:lvl w:ilvl="0" w:tplc="952069AE">
      <w:start w:val="1"/>
      <w:numFmt w:val="bullet"/>
      <w:lvlText w:val=""/>
      <w:lvlJc w:val="left"/>
      <w:pPr>
        <w:tabs>
          <w:tab w:val="num" w:pos="0"/>
        </w:tabs>
        <w:ind w:left="851" w:hanging="42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E7689E"/>
    <w:multiLevelType w:val="hybridMultilevel"/>
    <w:tmpl w:val="8718414E"/>
    <w:lvl w:ilvl="0" w:tplc="83EEB87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6D4A9E"/>
    <w:multiLevelType w:val="hybridMultilevel"/>
    <w:tmpl w:val="B7F6FC5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F82649"/>
    <w:multiLevelType w:val="hybridMultilevel"/>
    <w:tmpl w:val="10A026D8"/>
    <w:lvl w:ilvl="0" w:tplc="EE26BEA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FF6835"/>
    <w:multiLevelType w:val="hybridMultilevel"/>
    <w:tmpl w:val="2496F2CC"/>
    <w:lvl w:ilvl="0" w:tplc="040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9E489C"/>
    <w:multiLevelType w:val="hybridMultilevel"/>
    <w:tmpl w:val="AE8812E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C117C7"/>
    <w:multiLevelType w:val="hybridMultilevel"/>
    <w:tmpl w:val="AAA88452"/>
    <w:lvl w:ilvl="0" w:tplc="FDDA2A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931698"/>
    <w:multiLevelType w:val="hybridMultilevel"/>
    <w:tmpl w:val="816EECC2"/>
    <w:lvl w:ilvl="0" w:tplc="83EEB87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9F30F5"/>
    <w:multiLevelType w:val="hybridMultilevel"/>
    <w:tmpl w:val="DF22B2A4"/>
    <w:lvl w:ilvl="0" w:tplc="FDDA2A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757C9B"/>
    <w:multiLevelType w:val="hybridMultilevel"/>
    <w:tmpl w:val="35765A8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9B2721"/>
    <w:multiLevelType w:val="hybridMultilevel"/>
    <w:tmpl w:val="C464A984"/>
    <w:lvl w:ilvl="0" w:tplc="952069AE">
      <w:start w:val="1"/>
      <w:numFmt w:val="bullet"/>
      <w:lvlText w:val=""/>
      <w:lvlJc w:val="left"/>
      <w:pPr>
        <w:tabs>
          <w:tab w:val="num" w:pos="-425"/>
        </w:tabs>
        <w:ind w:left="426" w:hanging="42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4"/>
  </w:num>
  <w:num w:numId="4">
    <w:abstractNumId w:val="2"/>
  </w:num>
  <w:num w:numId="5">
    <w:abstractNumId w:val="13"/>
  </w:num>
  <w:num w:numId="6">
    <w:abstractNumId w:val="1"/>
  </w:num>
  <w:num w:numId="7">
    <w:abstractNumId w:val="9"/>
  </w:num>
  <w:num w:numId="8">
    <w:abstractNumId w:val="3"/>
  </w:num>
  <w:num w:numId="9">
    <w:abstractNumId w:val="6"/>
  </w:num>
  <w:num w:numId="10">
    <w:abstractNumId w:val="7"/>
  </w:num>
  <w:num w:numId="11">
    <w:abstractNumId w:val="10"/>
  </w:num>
  <w:num w:numId="12">
    <w:abstractNumId w:val="12"/>
  </w:num>
  <w:num w:numId="13">
    <w:abstractNumId w:val="0"/>
  </w:num>
  <w:num w:numId="14">
    <w:abstractNumId w:val="5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6B0"/>
    <w:rsid w:val="00000111"/>
    <w:rsid w:val="000016B6"/>
    <w:rsid w:val="000050EB"/>
    <w:rsid w:val="000056EC"/>
    <w:rsid w:val="000177F5"/>
    <w:rsid w:val="0002549E"/>
    <w:rsid w:val="00030DEB"/>
    <w:rsid w:val="00031A86"/>
    <w:rsid w:val="0003377C"/>
    <w:rsid w:val="000445B6"/>
    <w:rsid w:val="0004525D"/>
    <w:rsid w:val="0004559D"/>
    <w:rsid w:val="00045768"/>
    <w:rsid w:val="00045BFF"/>
    <w:rsid w:val="0004632D"/>
    <w:rsid w:val="00046CF0"/>
    <w:rsid w:val="0004747B"/>
    <w:rsid w:val="0004793A"/>
    <w:rsid w:val="00052AF1"/>
    <w:rsid w:val="0005344A"/>
    <w:rsid w:val="00053A47"/>
    <w:rsid w:val="00054E4A"/>
    <w:rsid w:val="000557BA"/>
    <w:rsid w:val="00055CD7"/>
    <w:rsid w:val="000569E5"/>
    <w:rsid w:val="00056CCA"/>
    <w:rsid w:val="00061058"/>
    <w:rsid w:val="00062F09"/>
    <w:rsid w:val="00062FE3"/>
    <w:rsid w:val="000649E4"/>
    <w:rsid w:val="00065F38"/>
    <w:rsid w:val="0006644A"/>
    <w:rsid w:val="00067067"/>
    <w:rsid w:val="00071492"/>
    <w:rsid w:val="00072057"/>
    <w:rsid w:val="00073BE3"/>
    <w:rsid w:val="0007573C"/>
    <w:rsid w:val="00076982"/>
    <w:rsid w:val="000771A8"/>
    <w:rsid w:val="00081283"/>
    <w:rsid w:val="000815DC"/>
    <w:rsid w:val="00083C92"/>
    <w:rsid w:val="000901C9"/>
    <w:rsid w:val="00090CD0"/>
    <w:rsid w:val="00092195"/>
    <w:rsid w:val="00095C82"/>
    <w:rsid w:val="00097D49"/>
    <w:rsid w:val="000A11B5"/>
    <w:rsid w:val="000A63E5"/>
    <w:rsid w:val="000B137D"/>
    <w:rsid w:val="000B187E"/>
    <w:rsid w:val="000B1E1C"/>
    <w:rsid w:val="000B1F18"/>
    <w:rsid w:val="000B310A"/>
    <w:rsid w:val="000B35AA"/>
    <w:rsid w:val="000B53B3"/>
    <w:rsid w:val="000B678B"/>
    <w:rsid w:val="000B7BB2"/>
    <w:rsid w:val="000C203B"/>
    <w:rsid w:val="000C34E8"/>
    <w:rsid w:val="000C3DFA"/>
    <w:rsid w:val="000C555D"/>
    <w:rsid w:val="000C6C55"/>
    <w:rsid w:val="000C7E51"/>
    <w:rsid w:val="000D0444"/>
    <w:rsid w:val="000D04FA"/>
    <w:rsid w:val="000D2AB1"/>
    <w:rsid w:val="000D5860"/>
    <w:rsid w:val="000D73F4"/>
    <w:rsid w:val="000D78B1"/>
    <w:rsid w:val="000E076E"/>
    <w:rsid w:val="000E4BB9"/>
    <w:rsid w:val="000E4F48"/>
    <w:rsid w:val="000E4FD7"/>
    <w:rsid w:val="000E5433"/>
    <w:rsid w:val="000F0DA2"/>
    <w:rsid w:val="000F1043"/>
    <w:rsid w:val="00100229"/>
    <w:rsid w:val="00100491"/>
    <w:rsid w:val="00104DCC"/>
    <w:rsid w:val="00111EE9"/>
    <w:rsid w:val="00112726"/>
    <w:rsid w:val="00112BB5"/>
    <w:rsid w:val="00112EA4"/>
    <w:rsid w:val="00113360"/>
    <w:rsid w:val="001158C8"/>
    <w:rsid w:val="00116305"/>
    <w:rsid w:val="001166A1"/>
    <w:rsid w:val="00120B16"/>
    <w:rsid w:val="00123916"/>
    <w:rsid w:val="00124175"/>
    <w:rsid w:val="001246BD"/>
    <w:rsid w:val="00127337"/>
    <w:rsid w:val="00127796"/>
    <w:rsid w:val="001313BA"/>
    <w:rsid w:val="0013371E"/>
    <w:rsid w:val="00134E75"/>
    <w:rsid w:val="00135822"/>
    <w:rsid w:val="00140A4C"/>
    <w:rsid w:val="00142070"/>
    <w:rsid w:val="001421EE"/>
    <w:rsid w:val="00142E84"/>
    <w:rsid w:val="0014382E"/>
    <w:rsid w:val="001446D8"/>
    <w:rsid w:val="00145E62"/>
    <w:rsid w:val="001477A4"/>
    <w:rsid w:val="0015221C"/>
    <w:rsid w:val="00154A51"/>
    <w:rsid w:val="0015500F"/>
    <w:rsid w:val="0016008C"/>
    <w:rsid w:val="00161141"/>
    <w:rsid w:val="00161C62"/>
    <w:rsid w:val="0016705C"/>
    <w:rsid w:val="001677B6"/>
    <w:rsid w:val="001678E5"/>
    <w:rsid w:val="00167E4C"/>
    <w:rsid w:val="00170A21"/>
    <w:rsid w:val="00172E6B"/>
    <w:rsid w:val="00174019"/>
    <w:rsid w:val="00174454"/>
    <w:rsid w:val="00174F17"/>
    <w:rsid w:val="00180FDE"/>
    <w:rsid w:val="001828B8"/>
    <w:rsid w:val="00182F8F"/>
    <w:rsid w:val="00182FF2"/>
    <w:rsid w:val="0018375D"/>
    <w:rsid w:val="00186C8C"/>
    <w:rsid w:val="00186E70"/>
    <w:rsid w:val="001872B0"/>
    <w:rsid w:val="00187474"/>
    <w:rsid w:val="00192E44"/>
    <w:rsid w:val="0019315E"/>
    <w:rsid w:val="001935FE"/>
    <w:rsid w:val="001954F6"/>
    <w:rsid w:val="00195900"/>
    <w:rsid w:val="00195B68"/>
    <w:rsid w:val="00195C52"/>
    <w:rsid w:val="001966E6"/>
    <w:rsid w:val="00196C56"/>
    <w:rsid w:val="00197BE9"/>
    <w:rsid w:val="001A1086"/>
    <w:rsid w:val="001A398A"/>
    <w:rsid w:val="001A7ADB"/>
    <w:rsid w:val="001A7ED5"/>
    <w:rsid w:val="001B0A05"/>
    <w:rsid w:val="001B1D6E"/>
    <w:rsid w:val="001B2DA1"/>
    <w:rsid w:val="001B2FE8"/>
    <w:rsid w:val="001B415B"/>
    <w:rsid w:val="001B442B"/>
    <w:rsid w:val="001B4509"/>
    <w:rsid w:val="001B4F20"/>
    <w:rsid w:val="001C2944"/>
    <w:rsid w:val="001C2F53"/>
    <w:rsid w:val="001C31E5"/>
    <w:rsid w:val="001C4C4C"/>
    <w:rsid w:val="001C713E"/>
    <w:rsid w:val="001D0103"/>
    <w:rsid w:val="001D03A2"/>
    <w:rsid w:val="001D18AA"/>
    <w:rsid w:val="001D4480"/>
    <w:rsid w:val="001D6D1F"/>
    <w:rsid w:val="001D7CE0"/>
    <w:rsid w:val="001E3F7C"/>
    <w:rsid w:val="001E6CF2"/>
    <w:rsid w:val="001F0F0C"/>
    <w:rsid w:val="001F1334"/>
    <w:rsid w:val="001F7953"/>
    <w:rsid w:val="001F7C61"/>
    <w:rsid w:val="00202869"/>
    <w:rsid w:val="002034F9"/>
    <w:rsid w:val="00204153"/>
    <w:rsid w:val="00205136"/>
    <w:rsid w:val="002062DE"/>
    <w:rsid w:val="00206523"/>
    <w:rsid w:val="0020662C"/>
    <w:rsid w:val="00206C29"/>
    <w:rsid w:val="0021275C"/>
    <w:rsid w:val="00215EDE"/>
    <w:rsid w:val="00216AD2"/>
    <w:rsid w:val="00221DE0"/>
    <w:rsid w:val="002249DE"/>
    <w:rsid w:val="00225935"/>
    <w:rsid w:val="00230D88"/>
    <w:rsid w:val="00231399"/>
    <w:rsid w:val="00231A23"/>
    <w:rsid w:val="00231D5E"/>
    <w:rsid w:val="002336F0"/>
    <w:rsid w:val="00233CD8"/>
    <w:rsid w:val="002344D2"/>
    <w:rsid w:val="0023547D"/>
    <w:rsid w:val="00240055"/>
    <w:rsid w:val="00240103"/>
    <w:rsid w:val="00244065"/>
    <w:rsid w:val="002441CC"/>
    <w:rsid w:val="00246541"/>
    <w:rsid w:val="002539F9"/>
    <w:rsid w:val="0025417A"/>
    <w:rsid w:val="00260859"/>
    <w:rsid w:val="002614A8"/>
    <w:rsid w:val="00261592"/>
    <w:rsid w:val="00266514"/>
    <w:rsid w:val="002726B9"/>
    <w:rsid w:val="00274E4C"/>
    <w:rsid w:val="00275244"/>
    <w:rsid w:val="00276548"/>
    <w:rsid w:val="002834D5"/>
    <w:rsid w:val="00285B8F"/>
    <w:rsid w:val="00287E37"/>
    <w:rsid w:val="0029041A"/>
    <w:rsid w:val="002910AA"/>
    <w:rsid w:val="00292898"/>
    <w:rsid w:val="00293D2C"/>
    <w:rsid w:val="00294002"/>
    <w:rsid w:val="00295496"/>
    <w:rsid w:val="002955FF"/>
    <w:rsid w:val="0029620E"/>
    <w:rsid w:val="002A08A1"/>
    <w:rsid w:val="002A5591"/>
    <w:rsid w:val="002A561B"/>
    <w:rsid w:val="002A5D48"/>
    <w:rsid w:val="002A6A2F"/>
    <w:rsid w:val="002B07E3"/>
    <w:rsid w:val="002B183F"/>
    <w:rsid w:val="002B24C0"/>
    <w:rsid w:val="002B2D2B"/>
    <w:rsid w:val="002B30A8"/>
    <w:rsid w:val="002B6145"/>
    <w:rsid w:val="002B6F1E"/>
    <w:rsid w:val="002B71FF"/>
    <w:rsid w:val="002B7752"/>
    <w:rsid w:val="002C0825"/>
    <w:rsid w:val="002C1421"/>
    <w:rsid w:val="002C2928"/>
    <w:rsid w:val="002C54FD"/>
    <w:rsid w:val="002C572A"/>
    <w:rsid w:val="002C7BF5"/>
    <w:rsid w:val="002D419F"/>
    <w:rsid w:val="002D4CEA"/>
    <w:rsid w:val="002D6909"/>
    <w:rsid w:val="002D6BDF"/>
    <w:rsid w:val="002D70E4"/>
    <w:rsid w:val="002E2215"/>
    <w:rsid w:val="002E379D"/>
    <w:rsid w:val="002E40ED"/>
    <w:rsid w:val="002E500B"/>
    <w:rsid w:val="002E52DE"/>
    <w:rsid w:val="002E7BB1"/>
    <w:rsid w:val="002F0C23"/>
    <w:rsid w:val="002F20F4"/>
    <w:rsid w:val="002F375F"/>
    <w:rsid w:val="002F5F2C"/>
    <w:rsid w:val="00300521"/>
    <w:rsid w:val="00303659"/>
    <w:rsid w:val="003044F6"/>
    <w:rsid w:val="00304963"/>
    <w:rsid w:val="00304F31"/>
    <w:rsid w:val="00306C45"/>
    <w:rsid w:val="003074E9"/>
    <w:rsid w:val="0030756A"/>
    <w:rsid w:val="00320B45"/>
    <w:rsid w:val="0032378A"/>
    <w:rsid w:val="00324481"/>
    <w:rsid w:val="00324E30"/>
    <w:rsid w:val="0032518E"/>
    <w:rsid w:val="00325BB9"/>
    <w:rsid w:val="00325EB1"/>
    <w:rsid w:val="00330014"/>
    <w:rsid w:val="00330B92"/>
    <w:rsid w:val="0033164A"/>
    <w:rsid w:val="00332F80"/>
    <w:rsid w:val="003343E1"/>
    <w:rsid w:val="003358D4"/>
    <w:rsid w:val="00340F3F"/>
    <w:rsid w:val="00342EC7"/>
    <w:rsid w:val="00343AD9"/>
    <w:rsid w:val="00344A3B"/>
    <w:rsid w:val="00344D5F"/>
    <w:rsid w:val="00345539"/>
    <w:rsid w:val="003526EB"/>
    <w:rsid w:val="00356799"/>
    <w:rsid w:val="00357C23"/>
    <w:rsid w:val="003605AA"/>
    <w:rsid w:val="00360DFA"/>
    <w:rsid w:val="0036161B"/>
    <w:rsid w:val="00364BC5"/>
    <w:rsid w:val="00364CDE"/>
    <w:rsid w:val="003656B8"/>
    <w:rsid w:val="0036596C"/>
    <w:rsid w:val="003713F0"/>
    <w:rsid w:val="00371580"/>
    <w:rsid w:val="00373BCE"/>
    <w:rsid w:val="00373E5D"/>
    <w:rsid w:val="00374B3A"/>
    <w:rsid w:val="00380A05"/>
    <w:rsid w:val="00381682"/>
    <w:rsid w:val="00381A72"/>
    <w:rsid w:val="00381F72"/>
    <w:rsid w:val="00386127"/>
    <w:rsid w:val="003867A5"/>
    <w:rsid w:val="0038729F"/>
    <w:rsid w:val="00387380"/>
    <w:rsid w:val="00390D92"/>
    <w:rsid w:val="0039194E"/>
    <w:rsid w:val="003921C8"/>
    <w:rsid w:val="00393342"/>
    <w:rsid w:val="0039380D"/>
    <w:rsid w:val="003966A5"/>
    <w:rsid w:val="0039703D"/>
    <w:rsid w:val="003A1C59"/>
    <w:rsid w:val="003A226C"/>
    <w:rsid w:val="003A2AAC"/>
    <w:rsid w:val="003A3774"/>
    <w:rsid w:val="003A4E4A"/>
    <w:rsid w:val="003A4F00"/>
    <w:rsid w:val="003A5DCC"/>
    <w:rsid w:val="003B04D7"/>
    <w:rsid w:val="003B353D"/>
    <w:rsid w:val="003B39D4"/>
    <w:rsid w:val="003B44D1"/>
    <w:rsid w:val="003B5321"/>
    <w:rsid w:val="003B5B4D"/>
    <w:rsid w:val="003B6DA5"/>
    <w:rsid w:val="003C110A"/>
    <w:rsid w:val="003C3CE0"/>
    <w:rsid w:val="003C7BE2"/>
    <w:rsid w:val="003D17F5"/>
    <w:rsid w:val="003D22C2"/>
    <w:rsid w:val="003D2362"/>
    <w:rsid w:val="003D2525"/>
    <w:rsid w:val="003D4A78"/>
    <w:rsid w:val="003D5D5B"/>
    <w:rsid w:val="003E04EA"/>
    <w:rsid w:val="003E4B0F"/>
    <w:rsid w:val="003E51AA"/>
    <w:rsid w:val="003E5916"/>
    <w:rsid w:val="003E5D99"/>
    <w:rsid w:val="003E5F05"/>
    <w:rsid w:val="003E6704"/>
    <w:rsid w:val="003E6850"/>
    <w:rsid w:val="003F00C9"/>
    <w:rsid w:val="003F1268"/>
    <w:rsid w:val="003F14A0"/>
    <w:rsid w:val="003F2DB3"/>
    <w:rsid w:val="003F37E0"/>
    <w:rsid w:val="003F590D"/>
    <w:rsid w:val="003F7939"/>
    <w:rsid w:val="00400A69"/>
    <w:rsid w:val="00403518"/>
    <w:rsid w:val="00403843"/>
    <w:rsid w:val="00405A1B"/>
    <w:rsid w:val="00412A9E"/>
    <w:rsid w:val="004148BB"/>
    <w:rsid w:val="00417A87"/>
    <w:rsid w:val="00421717"/>
    <w:rsid w:val="0042198C"/>
    <w:rsid w:val="004225AA"/>
    <w:rsid w:val="004234F1"/>
    <w:rsid w:val="00426151"/>
    <w:rsid w:val="00426CD1"/>
    <w:rsid w:val="00431C3C"/>
    <w:rsid w:val="004325AE"/>
    <w:rsid w:val="00433E57"/>
    <w:rsid w:val="004347A7"/>
    <w:rsid w:val="004354A9"/>
    <w:rsid w:val="00441D8A"/>
    <w:rsid w:val="00442EFB"/>
    <w:rsid w:val="004435C2"/>
    <w:rsid w:val="00444DE1"/>
    <w:rsid w:val="00450498"/>
    <w:rsid w:val="004514A8"/>
    <w:rsid w:val="00453307"/>
    <w:rsid w:val="00453D69"/>
    <w:rsid w:val="00457955"/>
    <w:rsid w:val="00460456"/>
    <w:rsid w:val="00461080"/>
    <w:rsid w:val="00461BC7"/>
    <w:rsid w:val="0047005B"/>
    <w:rsid w:val="00471DC9"/>
    <w:rsid w:val="00472C1F"/>
    <w:rsid w:val="00472E1E"/>
    <w:rsid w:val="0047368B"/>
    <w:rsid w:val="00473E15"/>
    <w:rsid w:val="00474450"/>
    <w:rsid w:val="00476076"/>
    <w:rsid w:val="0047607F"/>
    <w:rsid w:val="004774AA"/>
    <w:rsid w:val="004774BD"/>
    <w:rsid w:val="00480029"/>
    <w:rsid w:val="004800BE"/>
    <w:rsid w:val="00481EC8"/>
    <w:rsid w:val="0048579A"/>
    <w:rsid w:val="00486671"/>
    <w:rsid w:val="004942A1"/>
    <w:rsid w:val="004A08BD"/>
    <w:rsid w:val="004A1642"/>
    <w:rsid w:val="004A2599"/>
    <w:rsid w:val="004A31AE"/>
    <w:rsid w:val="004A329E"/>
    <w:rsid w:val="004A3B30"/>
    <w:rsid w:val="004A4504"/>
    <w:rsid w:val="004A4DD1"/>
    <w:rsid w:val="004A526D"/>
    <w:rsid w:val="004A5DA3"/>
    <w:rsid w:val="004B0EFA"/>
    <w:rsid w:val="004B1317"/>
    <w:rsid w:val="004B2D78"/>
    <w:rsid w:val="004B4072"/>
    <w:rsid w:val="004B60B3"/>
    <w:rsid w:val="004B637E"/>
    <w:rsid w:val="004B688E"/>
    <w:rsid w:val="004B759B"/>
    <w:rsid w:val="004B7EF2"/>
    <w:rsid w:val="004C4C84"/>
    <w:rsid w:val="004C5842"/>
    <w:rsid w:val="004D22E4"/>
    <w:rsid w:val="004D2706"/>
    <w:rsid w:val="004D3543"/>
    <w:rsid w:val="004D4878"/>
    <w:rsid w:val="004D4A52"/>
    <w:rsid w:val="004D6C62"/>
    <w:rsid w:val="004E4465"/>
    <w:rsid w:val="004E4FC5"/>
    <w:rsid w:val="004E52B1"/>
    <w:rsid w:val="004E6037"/>
    <w:rsid w:val="004E63C5"/>
    <w:rsid w:val="004E7F2F"/>
    <w:rsid w:val="004F14A1"/>
    <w:rsid w:val="004F2186"/>
    <w:rsid w:val="004F223A"/>
    <w:rsid w:val="004F5AB1"/>
    <w:rsid w:val="005000FE"/>
    <w:rsid w:val="0050175B"/>
    <w:rsid w:val="005020C4"/>
    <w:rsid w:val="005033B9"/>
    <w:rsid w:val="005035B9"/>
    <w:rsid w:val="00503DEE"/>
    <w:rsid w:val="0050658B"/>
    <w:rsid w:val="0050712C"/>
    <w:rsid w:val="005102F9"/>
    <w:rsid w:val="00512DF0"/>
    <w:rsid w:val="00513DE1"/>
    <w:rsid w:val="00514278"/>
    <w:rsid w:val="005178B3"/>
    <w:rsid w:val="005209F8"/>
    <w:rsid w:val="00521EAB"/>
    <w:rsid w:val="0052390B"/>
    <w:rsid w:val="00523D55"/>
    <w:rsid w:val="00527BF8"/>
    <w:rsid w:val="00530CA3"/>
    <w:rsid w:val="00535E5B"/>
    <w:rsid w:val="0054063A"/>
    <w:rsid w:val="005406E4"/>
    <w:rsid w:val="005429D6"/>
    <w:rsid w:val="00543859"/>
    <w:rsid w:val="00544841"/>
    <w:rsid w:val="005451F3"/>
    <w:rsid w:val="005463A1"/>
    <w:rsid w:val="00546534"/>
    <w:rsid w:val="005470D9"/>
    <w:rsid w:val="005475F9"/>
    <w:rsid w:val="0055139E"/>
    <w:rsid w:val="005541FA"/>
    <w:rsid w:val="00560B98"/>
    <w:rsid w:val="0056149A"/>
    <w:rsid w:val="0056153D"/>
    <w:rsid w:val="0056684A"/>
    <w:rsid w:val="00567E4E"/>
    <w:rsid w:val="00567F60"/>
    <w:rsid w:val="0057013C"/>
    <w:rsid w:val="005703D9"/>
    <w:rsid w:val="005712C9"/>
    <w:rsid w:val="005739FF"/>
    <w:rsid w:val="00574500"/>
    <w:rsid w:val="00574A64"/>
    <w:rsid w:val="00576798"/>
    <w:rsid w:val="00576FFB"/>
    <w:rsid w:val="00577457"/>
    <w:rsid w:val="00581CB4"/>
    <w:rsid w:val="005824EA"/>
    <w:rsid w:val="005825F3"/>
    <w:rsid w:val="00587142"/>
    <w:rsid w:val="00587781"/>
    <w:rsid w:val="005914A7"/>
    <w:rsid w:val="00591C84"/>
    <w:rsid w:val="005956F6"/>
    <w:rsid w:val="005A0B00"/>
    <w:rsid w:val="005A23BE"/>
    <w:rsid w:val="005A43CE"/>
    <w:rsid w:val="005A7AA3"/>
    <w:rsid w:val="005A7E9C"/>
    <w:rsid w:val="005B1478"/>
    <w:rsid w:val="005B23AC"/>
    <w:rsid w:val="005B25A6"/>
    <w:rsid w:val="005B2889"/>
    <w:rsid w:val="005B529C"/>
    <w:rsid w:val="005C1B2B"/>
    <w:rsid w:val="005C78A5"/>
    <w:rsid w:val="005D07E4"/>
    <w:rsid w:val="005D0B0D"/>
    <w:rsid w:val="005D35FA"/>
    <w:rsid w:val="005D3B30"/>
    <w:rsid w:val="005D467E"/>
    <w:rsid w:val="005E08F1"/>
    <w:rsid w:val="005E1018"/>
    <w:rsid w:val="005E1772"/>
    <w:rsid w:val="005E40CA"/>
    <w:rsid w:val="005E443F"/>
    <w:rsid w:val="005E54B9"/>
    <w:rsid w:val="005E7028"/>
    <w:rsid w:val="005E7671"/>
    <w:rsid w:val="005F2CCE"/>
    <w:rsid w:val="005F339A"/>
    <w:rsid w:val="005F5AA9"/>
    <w:rsid w:val="005F646C"/>
    <w:rsid w:val="006001B7"/>
    <w:rsid w:val="00600D57"/>
    <w:rsid w:val="006068B6"/>
    <w:rsid w:val="00610A9D"/>
    <w:rsid w:val="00614FA9"/>
    <w:rsid w:val="0062022D"/>
    <w:rsid w:val="00624F80"/>
    <w:rsid w:val="006252D9"/>
    <w:rsid w:val="00627FA5"/>
    <w:rsid w:val="00630BB8"/>
    <w:rsid w:val="00632318"/>
    <w:rsid w:val="00632D78"/>
    <w:rsid w:val="00634AD1"/>
    <w:rsid w:val="00634E25"/>
    <w:rsid w:val="006365DD"/>
    <w:rsid w:val="006401E3"/>
    <w:rsid w:val="00640583"/>
    <w:rsid w:val="00643157"/>
    <w:rsid w:val="006479BE"/>
    <w:rsid w:val="00653E81"/>
    <w:rsid w:val="00656773"/>
    <w:rsid w:val="0065734C"/>
    <w:rsid w:val="006578B5"/>
    <w:rsid w:val="0066001C"/>
    <w:rsid w:val="00660A50"/>
    <w:rsid w:val="00660B30"/>
    <w:rsid w:val="006611CE"/>
    <w:rsid w:val="00664A38"/>
    <w:rsid w:val="00666BD2"/>
    <w:rsid w:val="0067010F"/>
    <w:rsid w:val="00673794"/>
    <w:rsid w:val="00673E24"/>
    <w:rsid w:val="006753C1"/>
    <w:rsid w:val="00677335"/>
    <w:rsid w:val="00680B28"/>
    <w:rsid w:val="00680EFF"/>
    <w:rsid w:val="006826FA"/>
    <w:rsid w:val="0068406C"/>
    <w:rsid w:val="006848E5"/>
    <w:rsid w:val="0068596F"/>
    <w:rsid w:val="00687E42"/>
    <w:rsid w:val="00693A1D"/>
    <w:rsid w:val="00695A49"/>
    <w:rsid w:val="00696758"/>
    <w:rsid w:val="006A1F13"/>
    <w:rsid w:val="006A23F3"/>
    <w:rsid w:val="006A2596"/>
    <w:rsid w:val="006A2AF7"/>
    <w:rsid w:val="006A536E"/>
    <w:rsid w:val="006A554B"/>
    <w:rsid w:val="006A72FF"/>
    <w:rsid w:val="006B2D9F"/>
    <w:rsid w:val="006B369B"/>
    <w:rsid w:val="006B407B"/>
    <w:rsid w:val="006B4673"/>
    <w:rsid w:val="006B541D"/>
    <w:rsid w:val="006C1D55"/>
    <w:rsid w:val="006C267B"/>
    <w:rsid w:val="006C39E2"/>
    <w:rsid w:val="006C5CFB"/>
    <w:rsid w:val="006C61BF"/>
    <w:rsid w:val="006C6EDC"/>
    <w:rsid w:val="006D03BC"/>
    <w:rsid w:val="006D4B26"/>
    <w:rsid w:val="006D5317"/>
    <w:rsid w:val="006D5504"/>
    <w:rsid w:val="006E25B8"/>
    <w:rsid w:val="006F6C0C"/>
    <w:rsid w:val="006F6EA3"/>
    <w:rsid w:val="007013A3"/>
    <w:rsid w:val="00701FF4"/>
    <w:rsid w:val="00703A09"/>
    <w:rsid w:val="0070480E"/>
    <w:rsid w:val="007069AB"/>
    <w:rsid w:val="00707472"/>
    <w:rsid w:val="00710071"/>
    <w:rsid w:val="00711A13"/>
    <w:rsid w:val="007153CE"/>
    <w:rsid w:val="00715439"/>
    <w:rsid w:val="007155E1"/>
    <w:rsid w:val="00716AF9"/>
    <w:rsid w:val="00717FCD"/>
    <w:rsid w:val="00720929"/>
    <w:rsid w:val="00721BA2"/>
    <w:rsid w:val="007260C7"/>
    <w:rsid w:val="007342C2"/>
    <w:rsid w:val="00734B84"/>
    <w:rsid w:val="00743A05"/>
    <w:rsid w:val="00743C95"/>
    <w:rsid w:val="00747975"/>
    <w:rsid w:val="0075203E"/>
    <w:rsid w:val="00757070"/>
    <w:rsid w:val="00757EE8"/>
    <w:rsid w:val="0076017E"/>
    <w:rsid w:val="00761BBF"/>
    <w:rsid w:val="00764964"/>
    <w:rsid w:val="00766EC6"/>
    <w:rsid w:val="00767186"/>
    <w:rsid w:val="00770C4F"/>
    <w:rsid w:val="0077129C"/>
    <w:rsid w:val="007757F4"/>
    <w:rsid w:val="007774DC"/>
    <w:rsid w:val="00780A58"/>
    <w:rsid w:val="00784F31"/>
    <w:rsid w:val="00785639"/>
    <w:rsid w:val="00793443"/>
    <w:rsid w:val="00793FB5"/>
    <w:rsid w:val="00794F95"/>
    <w:rsid w:val="00795158"/>
    <w:rsid w:val="007970B0"/>
    <w:rsid w:val="007A0111"/>
    <w:rsid w:val="007A04E3"/>
    <w:rsid w:val="007A2F64"/>
    <w:rsid w:val="007A3FEF"/>
    <w:rsid w:val="007A60F7"/>
    <w:rsid w:val="007B1B9E"/>
    <w:rsid w:val="007B5AA4"/>
    <w:rsid w:val="007C026D"/>
    <w:rsid w:val="007C0EDB"/>
    <w:rsid w:val="007C22FC"/>
    <w:rsid w:val="007D2D6B"/>
    <w:rsid w:val="007D3CFD"/>
    <w:rsid w:val="007D512D"/>
    <w:rsid w:val="007D721E"/>
    <w:rsid w:val="007E0D7F"/>
    <w:rsid w:val="007E1B90"/>
    <w:rsid w:val="007E1C9D"/>
    <w:rsid w:val="007E27CF"/>
    <w:rsid w:val="007E2F6C"/>
    <w:rsid w:val="007E356F"/>
    <w:rsid w:val="007E35A3"/>
    <w:rsid w:val="007F0F2A"/>
    <w:rsid w:val="007F19C2"/>
    <w:rsid w:val="007F1E01"/>
    <w:rsid w:val="007F2156"/>
    <w:rsid w:val="007F2885"/>
    <w:rsid w:val="007F4AB2"/>
    <w:rsid w:val="007F7391"/>
    <w:rsid w:val="007F79F9"/>
    <w:rsid w:val="00802F32"/>
    <w:rsid w:val="00803664"/>
    <w:rsid w:val="008041CB"/>
    <w:rsid w:val="00805C34"/>
    <w:rsid w:val="008063F3"/>
    <w:rsid w:val="00812A79"/>
    <w:rsid w:val="00814032"/>
    <w:rsid w:val="0081614D"/>
    <w:rsid w:val="00816DDA"/>
    <w:rsid w:val="008171D8"/>
    <w:rsid w:val="00821DAA"/>
    <w:rsid w:val="00822C48"/>
    <w:rsid w:val="0082420B"/>
    <w:rsid w:val="0082604A"/>
    <w:rsid w:val="008267CB"/>
    <w:rsid w:val="00833A9B"/>
    <w:rsid w:val="00834101"/>
    <w:rsid w:val="008345EA"/>
    <w:rsid w:val="0083655D"/>
    <w:rsid w:val="00843CEC"/>
    <w:rsid w:val="00844368"/>
    <w:rsid w:val="00844420"/>
    <w:rsid w:val="00847B92"/>
    <w:rsid w:val="0085168E"/>
    <w:rsid w:val="00852B2A"/>
    <w:rsid w:val="00852B61"/>
    <w:rsid w:val="0085500E"/>
    <w:rsid w:val="00856AD0"/>
    <w:rsid w:val="00857348"/>
    <w:rsid w:val="00857F91"/>
    <w:rsid w:val="0086081E"/>
    <w:rsid w:val="00861464"/>
    <w:rsid w:val="00861A5C"/>
    <w:rsid w:val="00866533"/>
    <w:rsid w:val="008672A5"/>
    <w:rsid w:val="008679CD"/>
    <w:rsid w:val="008719F0"/>
    <w:rsid w:val="00872E6C"/>
    <w:rsid w:val="00873159"/>
    <w:rsid w:val="008734F1"/>
    <w:rsid w:val="00876271"/>
    <w:rsid w:val="00877F13"/>
    <w:rsid w:val="00885C9A"/>
    <w:rsid w:val="008862F8"/>
    <w:rsid w:val="008907C8"/>
    <w:rsid w:val="0089195D"/>
    <w:rsid w:val="00891A7A"/>
    <w:rsid w:val="00892B65"/>
    <w:rsid w:val="00893640"/>
    <w:rsid w:val="008A28EA"/>
    <w:rsid w:val="008A5172"/>
    <w:rsid w:val="008A69F9"/>
    <w:rsid w:val="008B0C54"/>
    <w:rsid w:val="008B29A0"/>
    <w:rsid w:val="008B52A8"/>
    <w:rsid w:val="008B5662"/>
    <w:rsid w:val="008B66B6"/>
    <w:rsid w:val="008B696B"/>
    <w:rsid w:val="008B6DFE"/>
    <w:rsid w:val="008B7FC3"/>
    <w:rsid w:val="008C1FD1"/>
    <w:rsid w:val="008C700E"/>
    <w:rsid w:val="008C76F2"/>
    <w:rsid w:val="008D1412"/>
    <w:rsid w:val="008D631C"/>
    <w:rsid w:val="008D6D4E"/>
    <w:rsid w:val="008D7404"/>
    <w:rsid w:val="008E42F0"/>
    <w:rsid w:val="008F1D0A"/>
    <w:rsid w:val="00900E5E"/>
    <w:rsid w:val="00903444"/>
    <w:rsid w:val="0090548A"/>
    <w:rsid w:val="009067DD"/>
    <w:rsid w:val="00911AE4"/>
    <w:rsid w:val="00911DF8"/>
    <w:rsid w:val="00914181"/>
    <w:rsid w:val="00915331"/>
    <w:rsid w:val="00915CB4"/>
    <w:rsid w:val="00920957"/>
    <w:rsid w:val="00921CCC"/>
    <w:rsid w:val="00922643"/>
    <w:rsid w:val="00922BC7"/>
    <w:rsid w:val="00924904"/>
    <w:rsid w:val="009251E2"/>
    <w:rsid w:val="009260C8"/>
    <w:rsid w:val="0092714B"/>
    <w:rsid w:val="009272A1"/>
    <w:rsid w:val="0092785A"/>
    <w:rsid w:val="00932869"/>
    <w:rsid w:val="00933B31"/>
    <w:rsid w:val="00935A37"/>
    <w:rsid w:val="009369CE"/>
    <w:rsid w:val="00941735"/>
    <w:rsid w:val="00941A8E"/>
    <w:rsid w:val="00943099"/>
    <w:rsid w:val="009447D2"/>
    <w:rsid w:val="00951897"/>
    <w:rsid w:val="009536D9"/>
    <w:rsid w:val="00953D8A"/>
    <w:rsid w:val="00954B77"/>
    <w:rsid w:val="00954C21"/>
    <w:rsid w:val="00957A3E"/>
    <w:rsid w:val="00960FDA"/>
    <w:rsid w:val="00961EB8"/>
    <w:rsid w:val="00967411"/>
    <w:rsid w:val="00975A89"/>
    <w:rsid w:val="009777D4"/>
    <w:rsid w:val="00977C69"/>
    <w:rsid w:val="009813EB"/>
    <w:rsid w:val="00981787"/>
    <w:rsid w:val="00982273"/>
    <w:rsid w:val="00983883"/>
    <w:rsid w:val="00983CAF"/>
    <w:rsid w:val="009850F1"/>
    <w:rsid w:val="009854F7"/>
    <w:rsid w:val="00986814"/>
    <w:rsid w:val="00987250"/>
    <w:rsid w:val="00990C5E"/>
    <w:rsid w:val="0099435D"/>
    <w:rsid w:val="009A0AC6"/>
    <w:rsid w:val="009A1931"/>
    <w:rsid w:val="009A214A"/>
    <w:rsid w:val="009A2944"/>
    <w:rsid w:val="009A3E0A"/>
    <w:rsid w:val="009A43B3"/>
    <w:rsid w:val="009A77E2"/>
    <w:rsid w:val="009B0825"/>
    <w:rsid w:val="009B2577"/>
    <w:rsid w:val="009B2697"/>
    <w:rsid w:val="009B2EA5"/>
    <w:rsid w:val="009C1B3D"/>
    <w:rsid w:val="009C48A0"/>
    <w:rsid w:val="009C4FF3"/>
    <w:rsid w:val="009C676D"/>
    <w:rsid w:val="009C6C19"/>
    <w:rsid w:val="009C73D7"/>
    <w:rsid w:val="009D1F5C"/>
    <w:rsid w:val="009D200E"/>
    <w:rsid w:val="009D3177"/>
    <w:rsid w:val="009D661D"/>
    <w:rsid w:val="009D6AFB"/>
    <w:rsid w:val="009E0602"/>
    <w:rsid w:val="009E0B2B"/>
    <w:rsid w:val="009E23FD"/>
    <w:rsid w:val="009E28A5"/>
    <w:rsid w:val="009E62EF"/>
    <w:rsid w:val="009F0305"/>
    <w:rsid w:val="009F23C6"/>
    <w:rsid w:val="009F2B76"/>
    <w:rsid w:val="009F7CCA"/>
    <w:rsid w:val="00A004A5"/>
    <w:rsid w:val="00A018D4"/>
    <w:rsid w:val="00A0190F"/>
    <w:rsid w:val="00A02389"/>
    <w:rsid w:val="00A0343F"/>
    <w:rsid w:val="00A0516D"/>
    <w:rsid w:val="00A063B4"/>
    <w:rsid w:val="00A06FE4"/>
    <w:rsid w:val="00A07D43"/>
    <w:rsid w:val="00A12787"/>
    <w:rsid w:val="00A13E22"/>
    <w:rsid w:val="00A14EF8"/>
    <w:rsid w:val="00A14F63"/>
    <w:rsid w:val="00A160D0"/>
    <w:rsid w:val="00A16A20"/>
    <w:rsid w:val="00A20557"/>
    <w:rsid w:val="00A2304A"/>
    <w:rsid w:val="00A2342E"/>
    <w:rsid w:val="00A2389F"/>
    <w:rsid w:val="00A24302"/>
    <w:rsid w:val="00A2534A"/>
    <w:rsid w:val="00A277A0"/>
    <w:rsid w:val="00A27DF2"/>
    <w:rsid w:val="00A319A4"/>
    <w:rsid w:val="00A32462"/>
    <w:rsid w:val="00A328DD"/>
    <w:rsid w:val="00A34E88"/>
    <w:rsid w:val="00A35484"/>
    <w:rsid w:val="00A3597D"/>
    <w:rsid w:val="00A43417"/>
    <w:rsid w:val="00A44171"/>
    <w:rsid w:val="00A45565"/>
    <w:rsid w:val="00A46798"/>
    <w:rsid w:val="00A4742B"/>
    <w:rsid w:val="00A47870"/>
    <w:rsid w:val="00A5274C"/>
    <w:rsid w:val="00A52F0C"/>
    <w:rsid w:val="00A54DF5"/>
    <w:rsid w:val="00A55199"/>
    <w:rsid w:val="00A56735"/>
    <w:rsid w:val="00A607FE"/>
    <w:rsid w:val="00A61DC5"/>
    <w:rsid w:val="00A6240B"/>
    <w:rsid w:val="00A62742"/>
    <w:rsid w:val="00A62D55"/>
    <w:rsid w:val="00A638F2"/>
    <w:rsid w:val="00A64FE5"/>
    <w:rsid w:val="00A710E8"/>
    <w:rsid w:val="00A73665"/>
    <w:rsid w:val="00A7592A"/>
    <w:rsid w:val="00A7693A"/>
    <w:rsid w:val="00A771C2"/>
    <w:rsid w:val="00A8385E"/>
    <w:rsid w:val="00A9719C"/>
    <w:rsid w:val="00A9751A"/>
    <w:rsid w:val="00AA07D5"/>
    <w:rsid w:val="00AA10E9"/>
    <w:rsid w:val="00AA150A"/>
    <w:rsid w:val="00AA1F51"/>
    <w:rsid w:val="00AA3AEE"/>
    <w:rsid w:val="00AA4E15"/>
    <w:rsid w:val="00AA61F4"/>
    <w:rsid w:val="00AA7CDD"/>
    <w:rsid w:val="00AB01D5"/>
    <w:rsid w:val="00AB286B"/>
    <w:rsid w:val="00AC06B6"/>
    <w:rsid w:val="00AC215F"/>
    <w:rsid w:val="00AC3178"/>
    <w:rsid w:val="00AC6658"/>
    <w:rsid w:val="00AC708E"/>
    <w:rsid w:val="00AC7900"/>
    <w:rsid w:val="00AD1934"/>
    <w:rsid w:val="00AD4503"/>
    <w:rsid w:val="00AD61E5"/>
    <w:rsid w:val="00AD67DD"/>
    <w:rsid w:val="00AD7C91"/>
    <w:rsid w:val="00AE0DB8"/>
    <w:rsid w:val="00AE1EF2"/>
    <w:rsid w:val="00AF2158"/>
    <w:rsid w:val="00AF4019"/>
    <w:rsid w:val="00AF63A0"/>
    <w:rsid w:val="00B00D41"/>
    <w:rsid w:val="00B01449"/>
    <w:rsid w:val="00B02CA5"/>
    <w:rsid w:val="00B034BF"/>
    <w:rsid w:val="00B04BF7"/>
    <w:rsid w:val="00B0652C"/>
    <w:rsid w:val="00B06C85"/>
    <w:rsid w:val="00B06F35"/>
    <w:rsid w:val="00B10880"/>
    <w:rsid w:val="00B13419"/>
    <w:rsid w:val="00B148BA"/>
    <w:rsid w:val="00B16EA5"/>
    <w:rsid w:val="00B17407"/>
    <w:rsid w:val="00B178A4"/>
    <w:rsid w:val="00B218C6"/>
    <w:rsid w:val="00B2385D"/>
    <w:rsid w:val="00B24DBC"/>
    <w:rsid w:val="00B25388"/>
    <w:rsid w:val="00B27920"/>
    <w:rsid w:val="00B327B6"/>
    <w:rsid w:val="00B346E6"/>
    <w:rsid w:val="00B34978"/>
    <w:rsid w:val="00B35CFE"/>
    <w:rsid w:val="00B4359F"/>
    <w:rsid w:val="00B44137"/>
    <w:rsid w:val="00B51583"/>
    <w:rsid w:val="00B5439F"/>
    <w:rsid w:val="00B549F2"/>
    <w:rsid w:val="00B55830"/>
    <w:rsid w:val="00B566E9"/>
    <w:rsid w:val="00B57003"/>
    <w:rsid w:val="00B57707"/>
    <w:rsid w:val="00B60500"/>
    <w:rsid w:val="00B60C5E"/>
    <w:rsid w:val="00B617E6"/>
    <w:rsid w:val="00B6516D"/>
    <w:rsid w:val="00B660EC"/>
    <w:rsid w:val="00B669CF"/>
    <w:rsid w:val="00B67DA4"/>
    <w:rsid w:val="00B71A15"/>
    <w:rsid w:val="00B72088"/>
    <w:rsid w:val="00B74EA7"/>
    <w:rsid w:val="00B75043"/>
    <w:rsid w:val="00B7721D"/>
    <w:rsid w:val="00B80BB2"/>
    <w:rsid w:val="00B82037"/>
    <w:rsid w:val="00B8496A"/>
    <w:rsid w:val="00B84976"/>
    <w:rsid w:val="00B84BB7"/>
    <w:rsid w:val="00B85C63"/>
    <w:rsid w:val="00B8630A"/>
    <w:rsid w:val="00B86462"/>
    <w:rsid w:val="00B87CE3"/>
    <w:rsid w:val="00B87E23"/>
    <w:rsid w:val="00B902B3"/>
    <w:rsid w:val="00B904BE"/>
    <w:rsid w:val="00B90FBB"/>
    <w:rsid w:val="00B96F5D"/>
    <w:rsid w:val="00B97C88"/>
    <w:rsid w:val="00BA01B1"/>
    <w:rsid w:val="00BA05BA"/>
    <w:rsid w:val="00BA2771"/>
    <w:rsid w:val="00BA3107"/>
    <w:rsid w:val="00BA3F96"/>
    <w:rsid w:val="00BB0B3B"/>
    <w:rsid w:val="00BB1AE2"/>
    <w:rsid w:val="00BB2395"/>
    <w:rsid w:val="00BB2C99"/>
    <w:rsid w:val="00BB3519"/>
    <w:rsid w:val="00BB3C97"/>
    <w:rsid w:val="00BB51F6"/>
    <w:rsid w:val="00BB6D45"/>
    <w:rsid w:val="00BC1F2F"/>
    <w:rsid w:val="00BC23C9"/>
    <w:rsid w:val="00BC34E9"/>
    <w:rsid w:val="00BC3D26"/>
    <w:rsid w:val="00BC5487"/>
    <w:rsid w:val="00BC719E"/>
    <w:rsid w:val="00BD123F"/>
    <w:rsid w:val="00BD22D4"/>
    <w:rsid w:val="00BD2850"/>
    <w:rsid w:val="00BD5EDC"/>
    <w:rsid w:val="00BD684F"/>
    <w:rsid w:val="00BD7BA7"/>
    <w:rsid w:val="00BE06C5"/>
    <w:rsid w:val="00BE566D"/>
    <w:rsid w:val="00BE59AC"/>
    <w:rsid w:val="00BE6171"/>
    <w:rsid w:val="00BF0858"/>
    <w:rsid w:val="00BF193B"/>
    <w:rsid w:val="00BF1BA3"/>
    <w:rsid w:val="00BF1DF3"/>
    <w:rsid w:val="00BF24E4"/>
    <w:rsid w:val="00BF3487"/>
    <w:rsid w:val="00BF6954"/>
    <w:rsid w:val="00BF7168"/>
    <w:rsid w:val="00BF726E"/>
    <w:rsid w:val="00C0012F"/>
    <w:rsid w:val="00C0056F"/>
    <w:rsid w:val="00C01407"/>
    <w:rsid w:val="00C01A57"/>
    <w:rsid w:val="00C0260C"/>
    <w:rsid w:val="00C073CF"/>
    <w:rsid w:val="00C10742"/>
    <w:rsid w:val="00C12E0C"/>
    <w:rsid w:val="00C13EFC"/>
    <w:rsid w:val="00C15848"/>
    <w:rsid w:val="00C15CC2"/>
    <w:rsid w:val="00C20425"/>
    <w:rsid w:val="00C206CC"/>
    <w:rsid w:val="00C22901"/>
    <w:rsid w:val="00C246D5"/>
    <w:rsid w:val="00C26E1C"/>
    <w:rsid w:val="00C27B98"/>
    <w:rsid w:val="00C30C36"/>
    <w:rsid w:val="00C34599"/>
    <w:rsid w:val="00C346A5"/>
    <w:rsid w:val="00C34873"/>
    <w:rsid w:val="00C3560C"/>
    <w:rsid w:val="00C376C7"/>
    <w:rsid w:val="00C41461"/>
    <w:rsid w:val="00C42EE6"/>
    <w:rsid w:val="00C47AB9"/>
    <w:rsid w:val="00C47BA9"/>
    <w:rsid w:val="00C53715"/>
    <w:rsid w:val="00C537D3"/>
    <w:rsid w:val="00C60F34"/>
    <w:rsid w:val="00C66088"/>
    <w:rsid w:val="00C66438"/>
    <w:rsid w:val="00C70228"/>
    <w:rsid w:val="00C70959"/>
    <w:rsid w:val="00C72010"/>
    <w:rsid w:val="00C72F6C"/>
    <w:rsid w:val="00C74D62"/>
    <w:rsid w:val="00C75172"/>
    <w:rsid w:val="00C7545B"/>
    <w:rsid w:val="00C75988"/>
    <w:rsid w:val="00C76549"/>
    <w:rsid w:val="00C8217D"/>
    <w:rsid w:val="00C85B5E"/>
    <w:rsid w:val="00C86EB4"/>
    <w:rsid w:val="00C904BB"/>
    <w:rsid w:val="00C9214F"/>
    <w:rsid w:val="00C93DF9"/>
    <w:rsid w:val="00CA1B46"/>
    <w:rsid w:val="00CA25C3"/>
    <w:rsid w:val="00CA3323"/>
    <w:rsid w:val="00CA3899"/>
    <w:rsid w:val="00CA3DAF"/>
    <w:rsid w:val="00CA3F89"/>
    <w:rsid w:val="00CA56DC"/>
    <w:rsid w:val="00CA61C6"/>
    <w:rsid w:val="00CB10A1"/>
    <w:rsid w:val="00CB4D9A"/>
    <w:rsid w:val="00CB76BB"/>
    <w:rsid w:val="00CB7AE2"/>
    <w:rsid w:val="00CB7CC3"/>
    <w:rsid w:val="00CC172C"/>
    <w:rsid w:val="00CC19DB"/>
    <w:rsid w:val="00CC601C"/>
    <w:rsid w:val="00CC63EC"/>
    <w:rsid w:val="00CC7772"/>
    <w:rsid w:val="00CC7E04"/>
    <w:rsid w:val="00CD113F"/>
    <w:rsid w:val="00CD11FF"/>
    <w:rsid w:val="00CD1A60"/>
    <w:rsid w:val="00CD2843"/>
    <w:rsid w:val="00CD3E3A"/>
    <w:rsid w:val="00CD5B3D"/>
    <w:rsid w:val="00CD5B76"/>
    <w:rsid w:val="00CD68BB"/>
    <w:rsid w:val="00CD7AE7"/>
    <w:rsid w:val="00CE1146"/>
    <w:rsid w:val="00CE16C9"/>
    <w:rsid w:val="00CE17E4"/>
    <w:rsid w:val="00CE1AB8"/>
    <w:rsid w:val="00CE1F9B"/>
    <w:rsid w:val="00CE1FD9"/>
    <w:rsid w:val="00CE35D1"/>
    <w:rsid w:val="00CE3A78"/>
    <w:rsid w:val="00CE4EDB"/>
    <w:rsid w:val="00CE53AC"/>
    <w:rsid w:val="00CE744E"/>
    <w:rsid w:val="00CE7492"/>
    <w:rsid w:val="00CE7FC9"/>
    <w:rsid w:val="00CF2929"/>
    <w:rsid w:val="00CF32CC"/>
    <w:rsid w:val="00CF4CC4"/>
    <w:rsid w:val="00CF5B7A"/>
    <w:rsid w:val="00CF7BD7"/>
    <w:rsid w:val="00D016B0"/>
    <w:rsid w:val="00D03954"/>
    <w:rsid w:val="00D12397"/>
    <w:rsid w:val="00D152C0"/>
    <w:rsid w:val="00D1769A"/>
    <w:rsid w:val="00D17D71"/>
    <w:rsid w:val="00D214E4"/>
    <w:rsid w:val="00D23560"/>
    <w:rsid w:val="00D329BE"/>
    <w:rsid w:val="00D32A8A"/>
    <w:rsid w:val="00D3664C"/>
    <w:rsid w:val="00D3776B"/>
    <w:rsid w:val="00D40D9D"/>
    <w:rsid w:val="00D441A2"/>
    <w:rsid w:val="00D50421"/>
    <w:rsid w:val="00D53A92"/>
    <w:rsid w:val="00D603B9"/>
    <w:rsid w:val="00D64CF8"/>
    <w:rsid w:val="00D64F5F"/>
    <w:rsid w:val="00D65C9B"/>
    <w:rsid w:val="00D67187"/>
    <w:rsid w:val="00D710FD"/>
    <w:rsid w:val="00D7182E"/>
    <w:rsid w:val="00D721BF"/>
    <w:rsid w:val="00D741C4"/>
    <w:rsid w:val="00D74453"/>
    <w:rsid w:val="00D75E21"/>
    <w:rsid w:val="00D775AF"/>
    <w:rsid w:val="00D77D65"/>
    <w:rsid w:val="00D77E14"/>
    <w:rsid w:val="00D846FE"/>
    <w:rsid w:val="00D85B6C"/>
    <w:rsid w:val="00D868E1"/>
    <w:rsid w:val="00D87F19"/>
    <w:rsid w:val="00D925E4"/>
    <w:rsid w:val="00D92B5E"/>
    <w:rsid w:val="00D93C1A"/>
    <w:rsid w:val="00D94309"/>
    <w:rsid w:val="00D95ECE"/>
    <w:rsid w:val="00D96C44"/>
    <w:rsid w:val="00D96E01"/>
    <w:rsid w:val="00D96E24"/>
    <w:rsid w:val="00D96EEB"/>
    <w:rsid w:val="00D97945"/>
    <w:rsid w:val="00DA0287"/>
    <w:rsid w:val="00DA0E60"/>
    <w:rsid w:val="00DA2545"/>
    <w:rsid w:val="00DB08D1"/>
    <w:rsid w:val="00DB2AF8"/>
    <w:rsid w:val="00DB3320"/>
    <w:rsid w:val="00DB54B4"/>
    <w:rsid w:val="00DB61C1"/>
    <w:rsid w:val="00DB6D96"/>
    <w:rsid w:val="00DB7C53"/>
    <w:rsid w:val="00DC0A2D"/>
    <w:rsid w:val="00DC37C5"/>
    <w:rsid w:val="00DC49FC"/>
    <w:rsid w:val="00DC570D"/>
    <w:rsid w:val="00DC7364"/>
    <w:rsid w:val="00DD3A86"/>
    <w:rsid w:val="00DD4560"/>
    <w:rsid w:val="00DD543C"/>
    <w:rsid w:val="00DE2630"/>
    <w:rsid w:val="00DE28E8"/>
    <w:rsid w:val="00DE59ED"/>
    <w:rsid w:val="00DF3FAB"/>
    <w:rsid w:val="00DF5915"/>
    <w:rsid w:val="00DF5C37"/>
    <w:rsid w:val="00DF5EC0"/>
    <w:rsid w:val="00DF774A"/>
    <w:rsid w:val="00DF7DC7"/>
    <w:rsid w:val="00E000EC"/>
    <w:rsid w:val="00E01481"/>
    <w:rsid w:val="00E04518"/>
    <w:rsid w:val="00E076D9"/>
    <w:rsid w:val="00E07F1E"/>
    <w:rsid w:val="00E11CED"/>
    <w:rsid w:val="00E12688"/>
    <w:rsid w:val="00E13236"/>
    <w:rsid w:val="00E13E76"/>
    <w:rsid w:val="00E144D1"/>
    <w:rsid w:val="00E1570A"/>
    <w:rsid w:val="00E158D6"/>
    <w:rsid w:val="00E15E90"/>
    <w:rsid w:val="00E16949"/>
    <w:rsid w:val="00E16DCD"/>
    <w:rsid w:val="00E16F4F"/>
    <w:rsid w:val="00E17920"/>
    <w:rsid w:val="00E179F5"/>
    <w:rsid w:val="00E17F42"/>
    <w:rsid w:val="00E20A3F"/>
    <w:rsid w:val="00E21127"/>
    <w:rsid w:val="00E25CDA"/>
    <w:rsid w:val="00E34F3E"/>
    <w:rsid w:val="00E35C56"/>
    <w:rsid w:val="00E3733F"/>
    <w:rsid w:val="00E403FD"/>
    <w:rsid w:val="00E41F42"/>
    <w:rsid w:val="00E53908"/>
    <w:rsid w:val="00E603EC"/>
    <w:rsid w:val="00E60AA4"/>
    <w:rsid w:val="00E624C2"/>
    <w:rsid w:val="00E64708"/>
    <w:rsid w:val="00E65C16"/>
    <w:rsid w:val="00E65C25"/>
    <w:rsid w:val="00E66E77"/>
    <w:rsid w:val="00E70167"/>
    <w:rsid w:val="00E70B5F"/>
    <w:rsid w:val="00E71203"/>
    <w:rsid w:val="00E71619"/>
    <w:rsid w:val="00E7351B"/>
    <w:rsid w:val="00E73CD7"/>
    <w:rsid w:val="00E74DEE"/>
    <w:rsid w:val="00E75086"/>
    <w:rsid w:val="00E773FE"/>
    <w:rsid w:val="00E836A8"/>
    <w:rsid w:val="00E83C0C"/>
    <w:rsid w:val="00E85CCF"/>
    <w:rsid w:val="00E877CA"/>
    <w:rsid w:val="00E9077A"/>
    <w:rsid w:val="00E927C3"/>
    <w:rsid w:val="00E92B75"/>
    <w:rsid w:val="00E94676"/>
    <w:rsid w:val="00E94C44"/>
    <w:rsid w:val="00E95393"/>
    <w:rsid w:val="00E95BC8"/>
    <w:rsid w:val="00E967D4"/>
    <w:rsid w:val="00E976F3"/>
    <w:rsid w:val="00EA003A"/>
    <w:rsid w:val="00EA06CE"/>
    <w:rsid w:val="00EA0764"/>
    <w:rsid w:val="00EA08BF"/>
    <w:rsid w:val="00EA0FCB"/>
    <w:rsid w:val="00EA1248"/>
    <w:rsid w:val="00EA28A4"/>
    <w:rsid w:val="00EA30D3"/>
    <w:rsid w:val="00EA39F5"/>
    <w:rsid w:val="00EA40DA"/>
    <w:rsid w:val="00EA58AF"/>
    <w:rsid w:val="00EA65BE"/>
    <w:rsid w:val="00EA69A8"/>
    <w:rsid w:val="00EB092F"/>
    <w:rsid w:val="00EB3DA0"/>
    <w:rsid w:val="00EB4A6C"/>
    <w:rsid w:val="00EB5B4D"/>
    <w:rsid w:val="00EB5FBC"/>
    <w:rsid w:val="00EB60DF"/>
    <w:rsid w:val="00EB6A5B"/>
    <w:rsid w:val="00EC2728"/>
    <w:rsid w:val="00EC3008"/>
    <w:rsid w:val="00EC376A"/>
    <w:rsid w:val="00EC3F0B"/>
    <w:rsid w:val="00EC540F"/>
    <w:rsid w:val="00EC5D0C"/>
    <w:rsid w:val="00EC6E74"/>
    <w:rsid w:val="00EC799A"/>
    <w:rsid w:val="00ED35F3"/>
    <w:rsid w:val="00ED76DD"/>
    <w:rsid w:val="00EE04A0"/>
    <w:rsid w:val="00EE15A7"/>
    <w:rsid w:val="00EE38D6"/>
    <w:rsid w:val="00EE3A54"/>
    <w:rsid w:val="00EE5162"/>
    <w:rsid w:val="00EE5242"/>
    <w:rsid w:val="00EE5303"/>
    <w:rsid w:val="00EE7CFB"/>
    <w:rsid w:val="00EF1E85"/>
    <w:rsid w:val="00EF21F3"/>
    <w:rsid w:val="00EF2679"/>
    <w:rsid w:val="00EF470A"/>
    <w:rsid w:val="00EF4D40"/>
    <w:rsid w:val="00EF5F1D"/>
    <w:rsid w:val="00F0305D"/>
    <w:rsid w:val="00F03798"/>
    <w:rsid w:val="00F055E1"/>
    <w:rsid w:val="00F10639"/>
    <w:rsid w:val="00F1160E"/>
    <w:rsid w:val="00F13013"/>
    <w:rsid w:val="00F14503"/>
    <w:rsid w:val="00F15263"/>
    <w:rsid w:val="00F15B57"/>
    <w:rsid w:val="00F17CCC"/>
    <w:rsid w:val="00F20066"/>
    <w:rsid w:val="00F2134F"/>
    <w:rsid w:val="00F235DA"/>
    <w:rsid w:val="00F2514E"/>
    <w:rsid w:val="00F26218"/>
    <w:rsid w:val="00F2741D"/>
    <w:rsid w:val="00F27E14"/>
    <w:rsid w:val="00F3271D"/>
    <w:rsid w:val="00F3716D"/>
    <w:rsid w:val="00F40C4C"/>
    <w:rsid w:val="00F41FC0"/>
    <w:rsid w:val="00F43A58"/>
    <w:rsid w:val="00F4524F"/>
    <w:rsid w:val="00F509E6"/>
    <w:rsid w:val="00F5483D"/>
    <w:rsid w:val="00F54DD1"/>
    <w:rsid w:val="00F57D85"/>
    <w:rsid w:val="00F60357"/>
    <w:rsid w:val="00F61902"/>
    <w:rsid w:val="00F6237B"/>
    <w:rsid w:val="00F625F5"/>
    <w:rsid w:val="00F628D1"/>
    <w:rsid w:val="00F62EAD"/>
    <w:rsid w:val="00F63C3C"/>
    <w:rsid w:val="00F65F6E"/>
    <w:rsid w:val="00F67923"/>
    <w:rsid w:val="00F71211"/>
    <w:rsid w:val="00F71AD7"/>
    <w:rsid w:val="00F72197"/>
    <w:rsid w:val="00F724B3"/>
    <w:rsid w:val="00F77AF5"/>
    <w:rsid w:val="00F81606"/>
    <w:rsid w:val="00F82569"/>
    <w:rsid w:val="00F8330B"/>
    <w:rsid w:val="00F83745"/>
    <w:rsid w:val="00F83C32"/>
    <w:rsid w:val="00F83CC1"/>
    <w:rsid w:val="00F83EF3"/>
    <w:rsid w:val="00F84D45"/>
    <w:rsid w:val="00F84E3D"/>
    <w:rsid w:val="00F90409"/>
    <w:rsid w:val="00F90C49"/>
    <w:rsid w:val="00F92621"/>
    <w:rsid w:val="00F928DD"/>
    <w:rsid w:val="00F958F5"/>
    <w:rsid w:val="00FA1738"/>
    <w:rsid w:val="00FA22CA"/>
    <w:rsid w:val="00FA39A4"/>
    <w:rsid w:val="00FA4580"/>
    <w:rsid w:val="00FA506D"/>
    <w:rsid w:val="00FB06E8"/>
    <w:rsid w:val="00FB2436"/>
    <w:rsid w:val="00FB3663"/>
    <w:rsid w:val="00FB45FC"/>
    <w:rsid w:val="00FB5333"/>
    <w:rsid w:val="00FB5A43"/>
    <w:rsid w:val="00FB5C0D"/>
    <w:rsid w:val="00FC0C2A"/>
    <w:rsid w:val="00FC106B"/>
    <w:rsid w:val="00FC1AE1"/>
    <w:rsid w:val="00FC1EA8"/>
    <w:rsid w:val="00FC26C4"/>
    <w:rsid w:val="00FC31F5"/>
    <w:rsid w:val="00FC3C51"/>
    <w:rsid w:val="00FC4A2D"/>
    <w:rsid w:val="00FC7149"/>
    <w:rsid w:val="00FD0487"/>
    <w:rsid w:val="00FD0C48"/>
    <w:rsid w:val="00FD1AFA"/>
    <w:rsid w:val="00FD2F63"/>
    <w:rsid w:val="00FD3BDA"/>
    <w:rsid w:val="00FD4C99"/>
    <w:rsid w:val="00FD539A"/>
    <w:rsid w:val="00FD63DA"/>
    <w:rsid w:val="00FD76B2"/>
    <w:rsid w:val="00FD7C05"/>
    <w:rsid w:val="00FD7C66"/>
    <w:rsid w:val="00FE12E9"/>
    <w:rsid w:val="00FE3A54"/>
    <w:rsid w:val="00FE62B9"/>
    <w:rsid w:val="00FE72C6"/>
    <w:rsid w:val="00FE7DDE"/>
    <w:rsid w:val="00FF0DC6"/>
    <w:rsid w:val="00FF37FE"/>
    <w:rsid w:val="00FF3A29"/>
    <w:rsid w:val="00FF5999"/>
    <w:rsid w:val="00FF7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AE80FBD"/>
  <w15:docId w15:val="{5A995EFC-8ECA-403F-8200-3B93ACACA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07E3"/>
    <w:rPr>
      <w:lang w:val="kl-G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90C5E"/>
    <w:pPr>
      <w:keepNext/>
      <w:keepLines/>
      <w:spacing w:before="320" w:after="0" w:line="240" w:lineRule="auto"/>
      <w:outlineLvl w:val="0"/>
    </w:pPr>
    <w:rPr>
      <w:rFonts w:ascii="Arial" w:eastAsiaTheme="majorEastAsia" w:hAnsi="Arial" w:cs="Arial"/>
      <w:b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B07E3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943634" w:themeColor="accent2" w:themeShade="BF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B07E3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E36C0A" w:themeColor="accent6" w:themeShade="BF"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B07E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1849B" w:themeColor="accent5" w:themeShade="BF"/>
      <w:sz w:val="25"/>
      <w:szCs w:val="25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B07E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B07E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984806" w:themeColor="accent6" w:themeShade="80"/>
      <w:sz w:val="23"/>
      <w:szCs w:val="23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B07E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B07E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632423" w:themeColor="accent2" w:themeShade="80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B07E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984806" w:themeColor="accent6" w:themeShade="8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rsid w:val="00AA61F4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verskrift">
    <w:name w:val="TOC Heading"/>
    <w:basedOn w:val="Overskrift1"/>
    <w:next w:val="Normal"/>
    <w:uiPriority w:val="39"/>
    <w:unhideWhenUsed/>
    <w:qFormat/>
    <w:rsid w:val="002B07E3"/>
    <w:pPr>
      <w:outlineLvl w:val="9"/>
    </w:pPr>
  </w:style>
  <w:style w:type="paragraph" w:customStyle="1" w:styleId="Mellemrubrik">
    <w:name w:val="Mellemrubrik"/>
    <w:basedOn w:val="Normal"/>
    <w:rsid w:val="00182FF2"/>
    <w:rPr>
      <w:b/>
    </w:rPr>
  </w:style>
  <w:style w:type="paragraph" w:styleId="Sidehoved">
    <w:name w:val="header"/>
    <w:basedOn w:val="Normal"/>
    <w:link w:val="SidehovedTegn"/>
    <w:rsid w:val="005703D9"/>
    <w:pPr>
      <w:tabs>
        <w:tab w:val="center" w:pos="4320"/>
        <w:tab w:val="right" w:pos="8640"/>
      </w:tabs>
      <w:spacing w:line="200" w:lineRule="atLeast"/>
    </w:pPr>
    <w:rPr>
      <w:sz w:val="14"/>
    </w:rPr>
  </w:style>
  <w:style w:type="character" w:customStyle="1" w:styleId="SidehovedTegn">
    <w:name w:val="Sidehoved Tegn"/>
    <w:link w:val="Sidehoved"/>
    <w:rsid w:val="00E16DCD"/>
    <w:rPr>
      <w:rFonts w:ascii="Arial" w:hAnsi="Arial"/>
      <w:sz w:val="14"/>
      <w:szCs w:val="24"/>
      <w:lang w:eastAsia="en-US"/>
    </w:rPr>
  </w:style>
  <w:style w:type="paragraph" w:styleId="Sidefod">
    <w:name w:val="footer"/>
    <w:basedOn w:val="Normal"/>
    <w:rsid w:val="00F83745"/>
    <w:pPr>
      <w:tabs>
        <w:tab w:val="center" w:pos="4320"/>
        <w:tab w:val="right" w:pos="8640"/>
      </w:tabs>
      <w:spacing w:line="200" w:lineRule="atLeast"/>
      <w:jc w:val="right"/>
    </w:pPr>
    <w:rPr>
      <w:sz w:val="14"/>
    </w:rPr>
  </w:style>
  <w:style w:type="paragraph" w:customStyle="1" w:styleId="Headerbold">
    <w:name w:val="Header bold"/>
    <w:basedOn w:val="Sidehoved"/>
    <w:next w:val="Sidehoved"/>
    <w:rsid w:val="005703D9"/>
    <w:pPr>
      <w:tabs>
        <w:tab w:val="clear" w:pos="4320"/>
      </w:tabs>
    </w:pPr>
    <w:rPr>
      <w:b/>
    </w:rPr>
  </w:style>
  <w:style w:type="paragraph" w:customStyle="1" w:styleId="Lille">
    <w:name w:val="Lille"/>
    <w:basedOn w:val="Normal"/>
    <w:link w:val="LilleTegn"/>
    <w:rsid w:val="00CE35D1"/>
    <w:pPr>
      <w:spacing w:line="200" w:lineRule="atLeast"/>
      <w:jc w:val="right"/>
    </w:pPr>
    <w:rPr>
      <w:sz w:val="14"/>
    </w:rPr>
  </w:style>
  <w:style w:type="character" w:customStyle="1" w:styleId="LilleTegn">
    <w:name w:val="Lille Tegn"/>
    <w:link w:val="Lille"/>
    <w:rsid w:val="00E16DCD"/>
    <w:rPr>
      <w:rFonts w:ascii="Arial" w:hAnsi="Arial"/>
      <w:sz w:val="14"/>
      <w:szCs w:val="24"/>
      <w:lang w:eastAsia="en-US"/>
    </w:rPr>
  </w:style>
  <w:style w:type="character" w:styleId="Sidetal">
    <w:name w:val="page number"/>
    <w:rsid w:val="00F83745"/>
    <w:rPr>
      <w:rFonts w:ascii="Arial" w:hAnsi="Arial"/>
      <w:sz w:val="14"/>
    </w:rPr>
  </w:style>
  <w:style w:type="paragraph" w:customStyle="1" w:styleId="Lillev">
    <w:name w:val="Lille v"/>
    <w:basedOn w:val="Sidehoved"/>
    <w:link w:val="Lille1Tegn"/>
    <w:qFormat/>
    <w:rsid w:val="00E16DCD"/>
    <w:pPr>
      <w:tabs>
        <w:tab w:val="clear" w:pos="4320"/>
        <w:tab w:val="clear" w:pos="8640"/>
      </w:tabs>
      <w:ind w:right="3289"/>
    </w:pPr>
  </w:style>
  <w:style w:type="paragraph" w:customStyle="1" w:styleId="Lilleh">
    <w:name w:val="Lille h"/>
    <w:basedOn w:val="Lille"/>
    <w:link w:val="LillehTegn"/>
    <w:rsid w:val="00E16DCD"/>
    <w:pPr>
      <w:framePr w:w="1985" w:h="3493" w:hRule="exact" w:hSpace="181" w:wrap="notBeside" w:vAnchor="page" w:hAnchor="page" w:x="9317" w:y="4846" w:anchorLock="1"/>
    </w:pPr>
  </w:style>
  <w:style w:type="character" w:customStyle="1" w:styleId="LillehTegn">
    <w:name w:val="Lille h Tegn"/>
    <w:link w:val="Lilleh"/>
    <w:rsid w:val="00E16DCD"/>
    <w:rPr>
      <w:rFonts w:ascii="Arial" w:hAnsi="Arial"/>
      <w:sz w:val="14"/>
      <w:szCs w:val="24"/>
      <w:lang w:eastAsia="en-US"/>
    </w:rPr>
  </w:style>
  <w:style w:type="character" w:customStyle="1" w:styleId="Lille1Tegn">
    <w:name w:val="Lille 1 Tegn"/>
    <w:link w:val="Lillev"/>
    <w:rsid w:val="00E16DCD"/>
    <w:rPr>
      <w:rFonts w:ascii="Arial" w:hAnsi="Arial"/>
      <w:sz w:val="14"/>
      <w:szCs w:val="24"/>
      <w:lang w:eastAsia="en-US"/>
    </w:rPr>
  </w:style>
  <w:style w:type="paragraph" w:customStyle="1" w:styleId="Lillefed">
    <w:name w:val="Lille fed"/>
    <w:basedOn w:val="Sidehoved"/>
    <w:link w:val="LillefedTegn"/>
    <w:rsid w:val="007342C2"/>
    <w:pPr>
      <w:tabs>
        <w:tab w:val="clear" w:pos="4320"/>
        <w:tab w:val="clear" w:pos="8640"/>
      </w:tabs>
      <w:ind w:right="3289"/>
    </w:pPr>
    <w:rPr>
      <w:b/>
    </w:rPr>
  </w:style>
  <w:style w:type="character" w:customStyle="1" w:styleId="LillefedTegn">
    <w:name w:val="Lille fed Tegn"/>
    <w:link w:val="Lillefed"/>
    <w:rsid w:val="007342C2"/>
    <w:rPr>
      <w:rFonts w:ascii="Arial" w:hAnsi="Arial"/>
      <w:b/>
      <w:sz w:val="14"/>
      <w:szCs w:val="24"/>
      <w:lang w:val="da-DK" w:eastAsia="en-US" w:bidi="ar-SA"/>
    </w:rPr>
  </w:style>
  <w:style w:type="character" w:styleId="Hyperlink">
    <w:name w:val="Hyperlink"/>
    <w:uiPriority w:val="99"/>
    <w:rsid w:val="00632318"/>
    <w:rPr>
      <w:color w:val="0000FF"/>
      <w:u w:val="single"/>
    </w:rPr>
  </w:style>
  <w:style w:type="paragraph" w:styleId="Ingenafstand">
    <w:name w:val="No Spacing"/>
    <w:link w:val="IngenafstandTegn"/>
    <w:uiPriority w:val="1"/>
    <w:qFormat/>
    <w:rsid w:val="002B07E3"/>
    <w:pPr>
      <w:spacing w:after="0" w:line="240" w:lineRule="auto"/>
    </w:pPr>
  </w:style>
  <w:style w:type="character" w:customStyle="1" w:styleId="IngenafstandTegn">
    <w:name w:val="Ingen afstand Tegn"/>
    <w:link w:val="Ingenafstand"/>
    <w:uiPriority w:val="1"/>
    <w:rsid w:val="0029041A"/>
  </w:style>
  <w:style w:type="paragraph" w:styleId="Indholdsfortegnelse1">
    <w:name w:val="toc 1"/>
    <w:basedOn w:val="Normal"/>
    <w:next w:val="Normal"/>
    <w:autoRedefine/>
    <w:uiPriority w:val="39"/>
    <w:unhideWhenUsed/>
    <w:qFormat/>
    <w:rsid w:val="00E16F4F"/>
  </w:style>
  <w:style w:type="paragraph" w:styleId="NormalWeb">
    <w:name w:val="Normal (Web)"/>
    <w:basedOn w:val="Normal"/>
    <w:uiPriority w:val="99"/>
    <w:semiHidden/>
    <w:unhideWhenUsed/>
    <w:rsid w:val="00F63C3C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bodytext">
    <w:name w:val="bodytext"/>
    <w:basedOn w:val="Normal"/>
    <w:rsid w:val="00F63C3C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character" w:styleId="Fremhv">
    <w:name w:val="Emphasis"/>
    <w:basedOn w:val="Standardskrifttypeiafsnit"/>
    <w:uiPriority w:val="20"/>
    <w:qFormat/>
    <w:rsid w:val="002B07E3"/>
    <w:rPr>
      <w:i/>
      <w:iCs/>
    </w:rPr>
  </w:style>
  <w:style w:type="paragraph" w:styleId="Listeafsnit">
    <w:name w:val="List Paragraph"/>
    <w:basedOn w:val="Normal"/>
    <w:uiPriority w:val="34"/>
    <w:qFormat/>
    <w:rsid w:val="006F6EA3"/>
    <w:pPr>
      <w:ind w:left="720"/>
      <w:contextualSpacing/>
    </w:pPr>
  </w:style>
  <w:style w:type="paragraph" w:styleId="Indholdsfortegnelse2">
    <w:name w:val="toc 2"/>
    <w:basedOn w:val="Normal"/>
    <w:next w:val="Normal"/>
    <w:autoRedefine/>
    <w:uiPriority w:val="39"/>
    <w:unhideWhenUsed/>
    <w:qFormat/>
    <w:rsid w:val="007F2885"/>
    <w:pPr>
      <w:ind w:left="200"/>
    </w:pPr>
  </w:style>
  <w:style w:type="paragraph" w:styleId="Fodnotetekst">
    <w:name w:val="footnote text"/>
    <w:basedOn w:val="Normal"/>
    <w:link w:val="FodnotetekstTegn"/>
    <w:unhideWhenUsed/>
    <w:rsid w:val="00EA30D3"/>
    <w:rPr>
      <w:szCs w:val="20"/>
    </w:rPr>
  </w:style>
  <w:style w:type="character" w:customStyle="1" w:styleId="FodnotetekstTegn">
    <w:name w:val="Fodnotetekst Tegn"/>
    <w:link w:val="Fodnotetekst"/>
    <w:rsid w:val="00EA30D3"/>
    <w:rPr>
      <w:rFonts w:ascii="Arial" w:hAnsi="Arial"/>
      <w:lang w:eastAsia="en-US"/>
    </w:rPr>
  </w:style>
  <w:style w:type="character" w:styleId="Fodnotehenvisning">
    <w:name w:val="footnote reference"/>
    <w:semiHidden/>
    <w:unhideWhenUsed/>
    <w:rsid w:val="00EA30D3"/>
    <w:rPr>
      <w:vertAlign w:val="superscript"/>
    </w:rPr>
  </w:style>
  <w:style w:type="paragraph" w:customStyle="1" w:styleId="Default">
    <w:name w:val="Default"/>
    <w:rsid w:val="003867A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Indholdsfortegnelse3">
    <w:name w:val="toc 3"/>
    <w:basedOn w:val="Normal"/>
    <w:next w:val="Normal"/>
    <w:autoRedefine/>
    <w:uiPriority w:val="39"/>
    <w:unhideWhenUsed/>
    <w:qFormat/>
    <w:rsid w:val="003867A5"/>
    <w:pPr>
      <w:ind w:left="400"/>
    </w:pPr>
  </w:style>
  <w:style w:type="character" w:styleId="Kommentarhenvisning">
    <w:name w:val="annotation reference"/>
    <w:semiHidden/>
    <w:unhideWhenUsed/>
    <w:rsid w:val="00A607FE"/>
    <w:rPr>
      <w:sz w:val="16"/>
      <w:szCs w:val="16"/>
    </w:rPr>
  </w:style>
  <w:style w:type="paragraph" w:styleId="Kommentartekst">
    <w:name w:val="annotation text"/>
    <w:basedOn w:val="Normal"/>
    <w:link w:val="KommentartekstTegn"/>
    <w:unhideWhenUsed/>
    <w:rsid w:val="00A607FE"/>
    <w:rPr>
      <w:szCs w:val="20"/>
    </w:rPr>
  </w:style>
  <w:style w:type="character" w:customStyle="1" w:styleId="KommentartekstTegn">
    <w:name w:val="Kommentartekst Tegn"/>
    <w:link w:val="Kommentartekst"/>
    <w:rsid w:val="00A607FE"/>
    <w:rPr>
      <w:rFonts w:ascii="Arial" w:hAnsi="Arial"/>
      <w:lang w:eastAsia="en-US"/>
    </w:rPr>
  </w:style>
  <w:style w:type="paragraph" w:styleId="Kommentaremne">
    <w:name w:val="annotation subject"/>
    <w:basedOn w:val="Kommentartekst"/>
    <w:next w:val="Kommentartekst"/>
    <w:link w:val="KommentaremneTegn"/>
    <w:semiHidden/>
    <w:unhideWhenUsed/>
    <w:rsid w:val="00A607FE"/>
    <w:rPr>
      <w:b/>
      <w:bCs/>
    </w:rPr>
  </w:style>
  <w:style w:type="character" w:customStyle="1" w:styleId="KommentaremneTegn">
    <w:name w:val="Kommentaremne Tegn"/>
    <w:link w:val="Kommentaremne"/>
    <w:semiHidden/>
    <w:rsid w:val="00A607FE"/>
    <w:rPr>
      <w:rFonts w:ascii="Arial" w:hAnsi="Arial"/>
      <w:b/>
      <w:bCs/>
      <w:lang w:eastAsia="en-US"/>
    </w:rPr>
  </w:style>
  <w:style w:type="paragraph" w:styleId="Markeringsbobletekst">
    <w:name w:val="Balloon Text"/>
    <w:basedOn w:val="Normal"/>
    <w:link w:val="MarkeringsbobletekstTegn"/>
    <w:semiHidden/>
    <w:unhideWhenUsed/>
    <w:rsid w:val="00A607F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link w:val="Markeringsbobletekst"/>
    <w:semiHidden/>
    <w:rsid w:val="00A607FE"/>
    <w:rPr>
      <w:rFonts w:ascii="Segoe UI" w:hAnsi="Segoe UI" w:cs="Segoe UI"/>
      <w:sz w:val="18"/>
      <w:szCs w:val="18"/>
      <w:lang w:eastAsia="en-US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990C5E"/>
    <w:rPr>
      <w:rFonts w:ascii="Arial" w:eastAsiaTheme="majorEastAsia" w:hAnsi="Arial" w:cs="Arial"/>
      <w:b/>
      <w:sz w:val="28"/>
      <w:szCs w:val="28"/>
    </w:rPr>
  </w:style>
  <w:style w:type="character" w:styleId="Strk">
    <w:name w:val="Strong"/>
    <w:basedOn w:val="Standardskrifttypeiafsnit"/>
    <w:uiPriority w:val="22"/>
    <w:qFormat/>
    <w:rsid w:val="002B07E3"/>
    <w:rPr>
      <w:b/>
      <w:bCs/>
    </w:rPr>
  </w:style>
  <w:style w:type="paragraph" w:styleId="Titel">
    <w:name w:val="Title"/>
    <w:basedOn w:val="Normal"/>
    <w:next w:val="Normal"/>
    <w:link w:val="TitelTegn"/>
    <w:uiPriority w:val="10"/>
    <w:qFormat/>
    <w:rsid w:val="002B07E3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10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2B07E3"/>
    <w:rPr>
      <w:rFonts w:asciiTheme="majorHAnsi" w:eastAsiaTheme="majorEastAsia" w:hAnsiTheme="majorHAnsi" w:cstheme="majorBidi"/>
      <w:color w:val="365F91" w:themeColor="accent1" w:themeShade="BF"/>
      <w:spacing w:val="-10"/>
      <w:sz w:val="52"/>
      <w:szCs w:val="52"/>
    </w:rPr>
  </w:style>
  <w:style w:type="paragraph" w:styleId="Korrektur">
    <w:name w:val="Revision"/>
    <w:hidden/>
    <w:uiPriority w:val="99"/>
    <w:semiHidden/>
    <w:rsid w:val="00202869"/>
    <w:rPr>
      <w:rFonts w:ascii="Arial" w:hAnsi="Arial"/>
      <w:szCs w:val="24"/>
      <w:lang w:eastAsia="en-US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2B07E3"/>
    <w:rPr>
      <w:rFonts w:asciiTheme="majorHAnsi" w:eastAsiaTheme="majorEastAsia" w:hAnsiTheme="majorHAnsi" w:cstheme="majorBidi"/>
      <w:color w:val="943634" w:themeColor="accent2" w:themeShade="BF"/>
      <w:sz w:val="28"/>
      <w:szCs w:val="28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2B07E3"/>
    <w:rPr>
      <w:rFonts w:asciiTheme="majorHAnsi" w:eastAsiaTheme="majorEastAsia" w:hAnsiTheme="majorHAnsi" w:cstheme="majorBidi"/>
      <w:color w:val="E36C0A" w:themeColor="accent6" w:themeShade="BF"/>
      <w:sz w:val="26"/>
      <w:szCs w:val="26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B07E3"/>
    <w:rPr>
      <w:rFonts w:asciiTheme="majorHAnsi" w:eastAsiaTheme="majorEastAsia" w:hAnsiTheme="majorHAnsi" w:cstheme="majorBidi"/>
      <w:i/>
      <w:iCs/>
      <w:color w:val="31849B" w:themeColor="accent5" w:themeShade="BF"/>
      <w:sz w:val="25"/>
      <w:szCs w:val="25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B07E3"/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B07E3"/>
    <w:rPr>
      <w:rFonts w:asciiTheme="majorHAnsi" w:eastAsiaTheme="majorEastAsia" w:hAnsiTheme="majorHAnsi" w:cstheme="majorBidi"/>
      <w:i/>
      <w:iCs/>
      <w:color w:val="984806" w:themeColor="accent6" w:themeShade="80"/>
      <w:sz w:val="23"/>
      <w:szCs w:val="23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B07E3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B07E3"/>
    <w:rPr>
      <w:rFonts w:asciiTheme="majorHAnsi" w:eastAsiaTheme="majorEastAsia" w:hAnsiTheme="majorHAnsi" w:cstheme="majorBidi"/>
      <w:color w:val="632423" w:themeColor="accent2" w:themeShade="80"/>
      <w:sz w:val="21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B07E3"/>
    <w:rPr>
      <w:rFonts w:asciiTheme="majorHAnsi" w:eastAsiaTheme="majorEastAsia" w:hAnsiTheme="majorHAnsi" w:cstheme="majorBidi"/>
      <w:color w:val="984806" w:themeColor="accent6" w:themeShade="8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2B07E3"/>
    <w:pPr>
      <w:spacing w:line="240" w:lineRule="auto"/>
    </w:pPr>
    <w:rPr>
      <w:b/>
      <w:bCs/>
      <w:smallCaps/>
      <w:color w:val="4F81BD" w:themeColor="accent1"/>
      <w:spacing w:val="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B07E3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B07E3"/>
    <w:rPr>
      <w:rFonts w:asciiTheme="majorHAnsi" w:eastAsiaTheme="majorEastAsia" w:hAnsiTheme="majorHAnsi" w:cstheme="majorBidi"/>
    </w:rPr>
  </w:style>
  <w:style w:type="paragraph" w:styleId="Citat">
    <w:name w:val="Quote"/>
    <w:basedOn w:val="Normal"/>
    <w:next w:val="Normal"/>
    <w:link w:val="CitatTegn"/>
    <w:uiPriority w:val="29"/>
    <w:qFormat/>
    <w:rsid w:val="002B07E3"/>
    <w:pPr>
      <w:spacing w:before="120"/>
      <w:ind w:left="720" w:right="720"/>
      <w:jc w:val="center"/>
    </w:pPr>
    <w:rPr>
      <w:i/>
      <w:iCs/>
    </w:rPr>
  </w:style>
  <w:style w:type="character" w:customStyle="1" w:styleId="CitatTegn">
    <w:name w:val="Citat Tegn"/>
    <w:basedOn w:val="Standardskrifttypeiafsnit"/>
    <w:link w:val="Citat"/>
    <w:uiPriority w:val="29"/>
    <w:rsid w:val="002B07E3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B07E3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B07E3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styleId="Svagfremhvning">
    <w:name w:val="Subtle Emphasis"/>
    <w:basedOn w:val="Standardskrifttypeiafsnit"/>
    <w:uiPriority w:val="19"/>
    <w:qFormat/>
    <w:rsid w:val="002B07E3"/>
    <w:rPr>
      <w:i/>
      <w:iCs/>
      <w:color w:val="404040" w:themeColor="text1" w:themeTint="BF"/>
    </w:rPr>
  </w:style>
  <w:style w:type="character" w:styleId="Kraftigfremhvning">
    <w:name w:val="Intense Emphasis"/>
    <w:basedOn w:val="Standardskrifttypeiafsnit"/>
    <w:uiPriority w:val="21"/>
    <w:qFormat/>
    <w:rsid w:val="002B07E3"/>
    <w:rPr>
      <w:b w:val="0"/>
      <w:bCs w:val="0"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2B07E3"/>
    <w:rPr>
      <w:smallCaps/>
      <w:color w:val="404040" w:themeColor="text1" w:themeTint="BF"/>
      <w:u w:val="single" w:color="7F7F7F" w:themeColor="text1" w:themeTint="80"/>
    </w:rPr>
  </w:style>
  <w:style w:type="character" w:styleId="Kraftighenvisning">
    <w:name w:val="Intense Reference"/>
    <w:basedOn w:val="Standardskrifttypeiafsnit"/>
    <w:uiPriority w:val="32"/>
    <w:qFormat/>
    <w:rsid w:val="002B07E3"/>
    <w:rPr>
      <w:b/>
      <w:bCs/>
      <w:smallCaps/>
      <w:color w:val="4F81BD" w:themeColor="accent1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2B07E3"/>
    <w:rPr>
      <w:b/>
      <w:bCs/>
      <w:smallCaps/>
    </w:rPr>
  </w:style>
  <w:style w:type="character" w:styleId="BesgtLink">
    <w:name w:val="FollowedHyperlink"/>
    <w:basedOn w:val="Standardskrifttypeiafsnit"/>
    <w:semiHidden/>
    <w:unhideWhenUsed/>
    <w:rsid w:val="00CF292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3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3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92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17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09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47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hma\AppData\Local\cBrain\F2\.tmp\4622dc5046f74872bc6ed540e84d2c12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494CB5-93BF-41DE-A4E4-15EF1A3A9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4622dc5046f74872bc6ed540e84d2c12</Template>
  <TotalTime>108</TotalTime>
  <Pages>14</Pages>
  <Words>4669</Words>
  <Characters>26619</Characters>
  <Application>Microsoft Office Word</Application>
  <DocSecurity>0</DocSecurity>
  <Lines>221</Lines>
  <Paragraphs>62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Redegørelse for relavans af undervisningsmater</vt:lpstr>
    </vt:vector>
  </TitlesOfParts>
  <Company>Bysted A/S</Company>
  <LinksUpToDate>false</LinksUpToDate>
  <CharactersWithSpaces>31226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Redegørelse for relavans af undervisningsmater</dc:title>
  <dc:creator>Astrid Helena Malta</dc:creator>
  <cp:lastModifiedBy>Adolfine Christensen</cp:lastModifiedBy>
  <cp:revision>7</cp:revision>
  <cp:lastPrinted>2019-09-11T18:21:00Z</cp:lastPrinted>
  <dcterms:created xsi:type="dcterms:W3CDTF">2019-09-19T14:16:00Z</dcterms:created>
  <dcterms:modified xsi:type="dcterms:W3CDTF">2019-11-08T13:14:00Z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Test </vt:lpwstr>
  </property>
  <property fmtid="{D5CDD505-2E9C-101B-9397-08002B2CF9AE}" pid="3" name="path">
    <vt:lpwstr>C:\Users\mkri\AppData\Local\Temp\SJ20150330110241222.DOC</vt:lpwstr>
  </property>
  <property fmtid="{D5CDD505-2E9C-101B-9397-08002B2CF9AE}" pid="4" name="command">
    <vt:lpwstr>&amp;mergefile=2825&amp;x_infomerge=1&amp;file_key=2825</vt:lpwstr>
  </property>
</Properties>
</file>